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0" w:type="auto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BFBFBF" w:themeColor="background1" w:themeShade="BF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322"/>
        <w:gridCol w:w="5744"/>
      </w:tblGrid>
      <w:tr w:rsidR="006A2DAD" w:rsidRPr="006A2DAD" w:rsidTr="006C6C03">
        <w:trPr>
          <w:trHeight w:val="1240"/>
        </w:trPr>
        <w:tc>
          <w:tcPr>
            <w:tcW w:w="9066" w:type="dxa"/>
            <w:gridSpan w:val="2"/>
            <w:tcBorders>
              <w:top w:val="nil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C6C03" w:rsidRPr="006C6C03" w:rsidRDefault="006C6C03" w:rsidP="006B4E6E">
            <w:pPr>
              <w:pStyle w:val="berschrift1"/>
              <w:spacing w:after="120" w:line="200" w:lineRule="atLeast"/>
              <w:rPr>
                <w:rStyle w:val="berschrift2Zchn"/>
                <w:b/>
                <w:bCs/>
                <w:szCs w:val="28"/>
              </w:rPr>
            </w:pPr>
            <w:bookmarkStart w:id="0" w:name="_GoBack"/>
            <w:bookmarkEnd w:id="0"/>
            <w:r w:rsidRPr="006C6C03">
              <w:t>Summative Studiengangevaluation</w:t>
            </w:r>
          </w:p>
          <w:p w:rsidR="006C6C03" w:rsidRPr="006C6C03" w:rsidRDefault="00166C9A" w:rsidP="006C6C03">
            <w:pPr>
              <w:pStyle w:val="berschrift1"/>
            </w:pPr>
            <w:r w:rsidRPr="006C6C03">
              <w:t xml:space="preserve">Lehrbericht </w:t>
            </w:r>
            <w:r w:rsidR="006C6C03">
              <w:t>[Name UK/PK]</w:t>
            </w:r>
          </w:p>
        </w:tc>
      </w:tr>
      <w:tr w:rsidR="006A2DAD" w:rsidRPr="006A2DAD" w:rsidTr="00074277">
        <w:tc>
          <w:tcPr>
            <w:tcW w:w="33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B4E6E" w:rsidRDefault="006A2DAD" w:rsidP="006A2DAD">
            <w:r w:rsidRPr="006B4E6E">
              <w:rPr>
                <w:bCs/>
              </w:rPr>
              <w:t>TeilnehmerInnen</w:t>
            </w:r>
          </w:p>
        </w:tc>
        <w:tc>
          <w:tcPr>
            <w:tcW w:w="574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A2DAD" w:rsidRDefault="006A2DAD" w:rsidP="006A2DAD"/>
        </w:tc>
      </w:tr>
      <w:tr w:rsidR="006A2DAD" w:rsidRPr="006A2DAD" w:rsidTr="00074277">
        <w:tc>
          <w:tcPr>
            <w:tcW w:w="33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B4E6E" w:rsidRDefault="006A2DAD" w:rsidP="006A2DAD">
            <w:r w:rsidRPr="006B4E6E">
              <w:t xml:space="preserve">Datum </w:t>
            </w:r>
            <w:r w:rsidR="006C6C03" w:rsidRPr="006B4E6E">
              <w:t>der Sitzung</w:t>
            </w:r>
          </w:p>
        </w:tc>
        <w:tc>
          <w:tcPr>
            <w:tcW w:w="574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A2DAD" w:rsidRDefault="006A2DAD" w:rsidP="006A2DAD"/>
        </w:tc>
      </w:tr>
      <w:tr w:rsidR="006A2DAD" w:rsidRPr="006A2DAD" w:rsidTr="00074277">
        <w:trPr>
          <w:trHeight w:val="227"/>
        </w:trPr>
        <w:tc>
          <w:tcPr>
            <w:tcW w:w="33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B4E6E" w:rsidRDefault="006A2DAD" w:rsidP="006A2DAD">
            <w:r w:rsidRPr="006B4E6E">
              <w:t>Studiengänge/Studienfächer</w:t>
            </w:r>
          </w:p>
        </w:tc>
        <w:tc>
          <w:tcPr>
            <w:tcW w:w="574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A2DAD" w:rsidRDefault="006A2DAD" w:rsidP="006A2DAD"/>
        </w:tc>
      </w:tr>
      <w:tr w:rsidR="006A2DAD" w:rsidRPr="006A2DAD" w:rsidTr="00074277">
        <w:trPr>
          <w:trHeight w:val="227"/>
        </w:trPr>
        <w:tc>
          <w:tcPr>
            <w:tcW w:w="33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B4E6E" w:rsidRDefault="006A2DAD" w:rsidP="006A2DAD">
            <w:r w:rsidRPr="006B4E6E">
              <w:t>Dokumente</w:t>
            </w:r>
          </w:p>
        </w:tc>
        <w:tc>
          <w:tcPr>
            <w:tcW w:w="574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A2DAD" w:rsidRDefault="006A2DAD" w:rsidP="006A2DAD">
            <w:r w:rsidRPr="006A2DAD">
              <w:t>Lehrbericht des Vorjahres, Kennzahlen, …</w:t>
            </w:r>
          </w:p>
        </w:tc>
      </w:tr>
      <w:tr w:rsidR="006A2DAD" w:rsidRPr="006A2DAD" w:rsidTr="006C6C03">
        <w:tc>
          <w:tcPr>
            <w:tcW w:w="9066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A2DAD" w:rsidRDefault="006A2DAD" w:rsidP="006A2DAD"/>
        </w:tc>
      </w:tr>
      <w:tr w:rsidR="006A2DAD" w:rsidRPr="006A2DAD" w:rsidTr="006C6C03">
        <w:tc>
          <w:tcPr>
            <w:tcW w:w="9066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5D7D2"/>
            <w:tcMar>
              <w:top w:w="28" w:type="dxa"/>
              <w:bottom w:w="28" w:type="dxa"/>
            </w:tcMar>
          </w:tcPr>
          <w:p w:rsidR="006A2DAD" w:rsidRPr="006A2DAD" w:rsidRDefault="00074277" w:rsidP="00074277">
            <w:pPr>
              <w:rPr>
                <w:b/>
              </w:rPr>
            </w:pPr>
            <w:r>
              <w:rPr>
                <w:b/>
              </w:rPr>
              <w:t>Diskussion</w:t>
            </w:r>
            <w:r w:rsidR="00E25C81">
              <w:rPr>
                <w:b/>
              </w:rPr>
              <w:t>sgrundlagen</w:t>
            </w:r>
          </w:p>
        </w:tc>
      </w:tr>
      <w:tr w:rsidR="006A2DAD" w:rsidRPr="006A2DAD" w:rsidTr="00E25C81">
        <w:trPr>
          <w:trHeight w:val="1020"/>
        </w:trPr>
        <w:tc>
          <w:tcPr>
            <w:tcW w:w="33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A2DAD" w:rsidRDefault="00074277" w:rsidP="006A2DAD">
            <w:pPr>
              <w:rPr>
                <w:b/>
              </w:rPr>
            </w:pPr>
            <w:r>
              <w:rPr>
                <w:b/>
              </w:rPr>
              <w:t>Stand der Umsetzung</w:t>
            </w:r>
          </w:p>
          <w:p w:rsidR="006A2DAD" w:rsidRPr="006A2DAD" w:rsidRDefault="00074277" w:rsidP="006A2DAD">
            <w:r>
              <w:t xml:space="preserve">der </w:t>
            </w:r>
            <w:r w:rsidR="006A2DAD" w:rsidRPr="006A2DAD">
              <w:t>Massnahmen des Vorjahres</w:t>
            </w:r>
          </w:p>
        </w:tc>
        <w:tc>
          <w:tcPr>
            <w:tcW w:w="574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3C720F" w:rsidRPr="006A2DAD" w:rsidRDefault="00900A05" w:rsidP="006A2DAD"/>
        </w:tc>
      </w:tr>
      <w:tr w:rsidR="006A2DAD" w:rsidRPr="006A2DAD" w:rsidTr="00E25C81">
        <w:trPr>
          <w:trHeight w:val="1020"/>
        </w:trPr>
        <w:tc>
          <w:tcPr>
            <w:tcW w:w="33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A2DAD" w:rsidRDefault="006A2DAD" w:rsidP="006A2DAD">
            <w:pPr>
              <w:rPr>
                <w:b/>
              </w:rPr>
            </w:pPr>
            <w:r w:rsidRPr="006A2DAD">
              <w:rPr>
                <w:b/>
              </w:rPr>
              <w:t>Rückmeldung und Anregungen</w:t>
            </w:r>
          </w:p>
          <w:p w:rsidR="006A2DAD" w:rsidRPr="006A2DAD" w:rsidRDefault="006A2DAD" w:rsidP="006A2DAD">
            <w:pPr>
              <w:rPr>
                <w:b/>
              </w:rPr>
            </w:pPr>
            <w:r w:rsidRPr="006A2DAD">
              <w:t>der Lehrenden, Studierenden und des administrativen Personals</w:t>
            </w:r>
          </w:p>
        </w:tc>
        <w:tc>
          <w:tcPr>
            <w:tcW w:w="574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3C720F" w:rsidRPr="006A2DAD" w:rsidRDefault="00900A05" w:rsidP="006A2DAD"/>
        </w:tc>
      </w:tr>
      <w:tr w:rsidR="006A2DAD" w:rsidRPr="006A2DAD" w:rsidTr="00E25C81">
        <w:trPr>
          <w:trHeight w:val="1020"/>
        </w:trPr>
        <w:tc>
          <w:tcPr>
            <w:tcW w:w="33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A2DAD" w:rsidRDefault="006A2DAD" w:rsidP="006A2DAD">
            <w:pPr>
              <w:rPr>
                <w:b/>
              </w:rPr>
            </w:pPr>
            <w:r w:rsidRPr="006A2DAD">
              <w:rPr>
                <w:b/>
              </w:rPr>
              <w:t xml:space="preserve">Interpretation der Kennzahlen </w:t>
            </w:r>
          </w:p>
          <w:p w:rsidR="006A2DAD" w:rsidRPr="006A2DAD" w:rsidRDefault="006A2DAD" w:rsidP="006B4E6E">
            <w:pPr>
              <w:rPr>
                <w:b/>
              </w:rPr>
            </w:pPr>
            <w:r w:rsidRPr="006A2DAD">
              <w:t>mögliche Ursachen und Auswirkungen</w:t>
            </w:r>
          </w:p>
        </w:tc>
        <w:tc>
          <w:tcPr>
            <w:tcW w:w="574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942001" w:rsidRPr="006A2DAD" w:rsidRDefault="00900A05" w:rsidP="006A2DAD"/>
        </w:tc>
      </w:tr>
      <w:tr w:rsidR="006A2DAD" w:rsidRPr="006A2DAD" w:rsidTr="00E25C81">
        <w:trPr>
          <w:trHeight w:val="1020"/>
        </w:trPr>
        <w:tc>
          <w:tcPr>
            <w:tcW w:w="33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A2DAD" w:rsidRDefault="006A2DAD" w:rsidP="001E1609">
            <w:r w:rsidRPr="006A2DAD">
              <w:rPr>
                <w:b/>
              </w:rPr>
              <w:t xml:space="preserve">Ergebnisse weiterer Evaluationen </w:t>
            </w:r>
            <w:r w:rsidRPr="006A2DAD">
              <w:rPr>
                <w:b/>
              </w:rPr>
              <w:br/>
            </w:r>
            <w:r w:rsidR="001E1609">
              <w:t xml:space="preserve">bspw. Aggregierter Bericht Lehrveranstaltungsevaluation, </w:t>
            </w:r>
            <w:r w:rsidR="001E1609">
              <w:br/>
              <w:t xml:space="preserve">Formative </w:t>
            </w:r>
            <w:r w:rsidRPr="006A2DAD">
              <w:t>Studiengangevaluation</w:t>
            </w:r>
          </w:p>
        </w:tc>
        <w:tc>
          <w:tcPr>
            <w:tcW w:w="574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047A5D" w:rsidRPr="006A2DAD" w:rsidRDefault="00900A05" w:rsidP="006A2DAD"/>
        </w:tc>
      </w:tr>
      <w:tr w:rsidR="00074277" w:rsidRPr="006A2DAD" w:rsidTr="00074277">
        <w:trPr>
          <w:trHeight w:val="20"/>
        </w:trPr>
        <w:tc>
          <w:tcPr>
            <w:tcW w:w="9066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FFFFF" w:themeFill="background1"/>
            <w:tcMar>
              <w:top w:w="28" w:type="dxa"/>
              <w:bottom w:w="28" w:type="dxa"/>
            </w:tcMar>
          </w:tcPr>
          <w:p w:rsidR="00074277" w:rsidRPr="006A2DAD" w:rsidRDefault="00074277" w:rsidP="00A530D9">
            <w:pPr>
              <w:rPr>
                <w:b/>
              </w:rPr>
            </w:pPr>
          </w:p>
        </w:tc>
      </w:tr>
      <w:tr w:rsidR="006A2DAD" w:rsidRPr="006A2DAD" w:rsidTr="006C6C03">
        <w:trPr>
          <w:trHeight w:val="20"/>
        </w:trPr>
        <w:tc>
          <w:tcPr>
            <w:tcW w:w="9066" w:type="dxa"/>
            <w:gridSpan w:val="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5D7D2"/>
            <w:tcMar>
              <w:top w:w="28" w:type="dxa"/>
              <w:bottom w:w="28" w:type="dxa"/>
            </w:tcMar>
          </w:tcPr>
          <w:p w:rsidR="006A2DAD" w:rsidRPr="006A2DAD" w:rsidRDefault="006A2DAD" w:rsidP="006A2DAD">
            <w:pPr>
              <w:rPr>
                <w:b/>
              </w:rPr>
            </w:pPr>
            <w:r w:rsidRPr="006A2DAD">
              <w:rPr>
                <w:b/>
              </w:rPr>
              <w:t>Diskussion</w:t>
            </w:r>
            <w:r w:rsidR="00E25C81">
              <w:rPr>
                <w:b/>
              </w:rPr>
              <w:t>sergebnisse</w:t>
            </w:r>
          </w:p>
        </w:tc>
      </w:tr>
      <w:tr w:rsidR="006A2DAD" w:rsidRPr="006A2DAD" w:rsidTr="00E25C81">
        <w:trPr>
          <w:trHeight w:val="1020"/>
        </w:trPr>
        <w:tc>
          <w:tcPr>
            <w:tcW w:w="33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A2DAD" w:rsidRDefault="00074277" w:rsidP="006A2DAD">
            <w:pPr>
              <w:rPr>
                <w:b/>
              </w:rPr>
            </w:pPr>
            <w:r>
              <w:rPr>
                <w:b/>
              </w:rPr>
              <w:t>Einschätzung</w:t>
            </w:r>
          </w:p>
          <w:p w:rsidR="006A2DAD" w:rsidRPr="006A2DAD" w:rsidRDefault="00074277" w:rsidP="00074277">
            <w:r>
              <w:t>zur Qualität der</w:t>
            </w:r>
            <w:r w:rsidR="006A2DAD" w:rsidRPr="006A2DAD">
              <w:t xml:space="preserve"> </w:t>
            </w:r>
            <w:r w:rsidR="00166C9A">
              <w:br/>
              <w:t>Studieng</w:t>
            </w:r>
            <w:r>
              <w:t>ä</w:t>
            </w:r>
            <w:r w:rsidR="00166C9A">
              <w:t>ng</w:t>
            </w:r>
            <w:r>
              <w:t>e</w:t>
            </w:r>
            <w:r w:rsidR="00166C9A">
              <w:t>/</w:t>
            </w:r>
            <w:r w:rsidR="006A2DAD" w:rsidRPr="006A2DAD">
              <w:t>-f</w:t>
            </w:r>
            <w:r>
              <w:t>ä</w:t>
            </w:r>
            <w:r w:rsidR="006A2DAD" w:rsidRPr="006A2DAD">
              <w:t>ch</w:t>
            </w:r>
            <w:r>
              <w:t>er</w:t>
            </w:r>
          </w:p>
        </w:tc>
        <w:tc>
          <w:tcPr>
            <w:tcW w:w="574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A717DD" w:rsidRPr="006A2DAD" w:rsidRDefault="00900A05" w:rsidP="006A2DAD"/>
        </w:tc>
      </w:tr>
      <w:tr w:rsidR="006A2DAD" w:rsidRPr="006A2DAD" w:rsidTr="00E25C81">
        <w:trPr>
          <w:trHeight w:val="1020"/>
        </w:trPr>
        <w:tc>
          <w:tcPr>
            <w:tcW w:w="3322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6A2DAD" w:rsidRPr="006A2DAD" w:rsidRDefault="006A2DAD" w:rsidP="006A2DAD">
            <w:pPr>
              <w:rPr>
                <w:b/>
              </w:rPr>
            </w:pPr>
            <w:r w:rsidRPr="006A2DAD">
              <w:rPr>
                <w:b/>
              </w:rPr>
              <w:t>Massnahmen</w:t>
            </w:r>
          </w:p>
          <w:p w:rsidR="006A2DAD" w:rsidRPr="006A2DAD" w:rsidRDefault="006B4E6E" w:rsidP="006A2DAD">
            <w:r>
              <w:t>für das kommende Jahr</w:t>
            </w:r>
          </w:p>
        </w:tc>
        <w:tc>
          <w:tcPr>
            <w:tcW w:w="574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bottom w:w="28" w:type="dxa"/>
            </w:tcMar>
          </w:tcPr>
          <w:p w:rsidR="00B04784" w:rsidRPr="006A2DAD" w:rsidRDefault="00900A05" w:rsidP="006A2DAD"/>
        </w:tc>
      </w:tr>
      <w:tr w:rsidR="006A2DAD" w:rsidRPr="006A2DAD" w:rsidTr="00074277">
        <w:trPr>
          <w:trHeight w:val="20"/>
        </w:trPr>
        <w:tc>
          <w:tcPr>
            <w:tcW w:w="3322" w:type="dxa"/>
            <w:tcBorders>
              <w:top w:val="single" w:sz="4" w:space="0" w:color="808080" w:themeColor="background1" w:themeShade="80"/>
              <w:bottom w:val="nil"/>
              <w:right w:val="nil"/>
            </w:tcBorders>
            <w:tcMar>
              <w:top w:w="28" w:type="dxa"/>
              <w:bottom w:w="28" w:type="dxa"/>
            </w:tcMar>
          </w:tcPr>
          <w:p w:rsidR="006A2DAD" w:rsidRPr="006A2DAD" w:rsidRDefault="006A2DAD" w:rsidP="006A2DAD">
            <w:pPr>
              <w:spacing w:before="360"/>
            </w:pPr>
            <w:r w:rsidRPr="006A2DAD">
              <w:lastRenderedPageBreak/>
              <w:t>Datum:</w:t>
            </w:r>
          </w:p>
        </w:tc>
        <w:tc>
          <w:tcPr>
            <w:tcW w:w="5744" w:type="dxa"/>
            <w:tcBorders>
              <w:top w:val="single" w:sz="4" w:space="0" w:color="808080" w:themeColor="background1" w:themeShade="80"/>
              <w:left w:val="nil"/>
              <w:bottom w:val="nil"/>
            </w:tcBorders>
            <w:tcMar>
              <w:top w:w="28" w:type="dxa"/>
              <w:bottom w:w="28" w:type="dxa"/>
            </w:tcMar>
          </w:tcPr>
          <w:p w:rsidR="006A2DAD" w:rsidRPr="006A2DAD" w:rsidRDefault="006A2DAD" w:rsidP="006A2DAD">
            <w:pPr>
              <w:spacing w:before="360"/>
            </w:pPr>
            <w:r w:rsidRPr="006A2DAD">
              <w:t>Unterschrift Vorsitzende/r:</w:t>
            </w:r>
          </w:p>
        </w:tc>
      </w:tr>
    </w:tbl>
    <w:p w:rsidR="00337F0F" w:rsidRPr="00337F0F" w:rsidRDefault="00337F0F" w:rsidP="00337F0F"/>
    <w:sectPr w:rsidR="00337F0F" w:rsidRPr="00337F0F" w:rsidSect="00953DA4">
      <w:headerReference w:type="default" r:id="rId8"/>
      <w:footerReference w:type="default" r:id="rId9"/>
      <w:pgSz w:w="11906" w:h="16838" w:code="9"/>
      <w:pgMar w:top="2682" w:right="1021" w:bottom="1361" w:left="1474" w:header="567" w:footer="5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0A05" w:rsidRDefault="00900A05" w:rsidP="003A160D">
      <w:pPr>
        <w:spacing w:line="240" w:lineRule="auto"/>
      </w:pPr>
      <w:r>
        <w:separator/>
      </w:r>
    </w:p>
  </w:endnote>
  <w:endnote w:type="continuationSeparator" w:id="0">
    <w:p w:rsidR="00900A05" w:rsidRDefault="00900A05" w:rsidP="003A16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Default="003B0617" w:rsidP="006A2DAD">
    <w:pPr>
      <w:pStyle w:val="Fuzeile"/>
      <w:ind w:left="112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C845AC">
      <w:rPr>
        <w:noProof/>
      </w:rPr>
      <w:t>1</w:t>
    </w:r>
    <w:r>
      <w:fldChar w:fldCharType="end"/>
    </w:r>
    <w:r>
      <w:t>/</w:t>
    </w:r>
    <w:fldSimple w:instr=" NUMPAGES  ">
      <w:r w:rsidR="00C845AC">
        <w:rPr>
          <w:noProof/>
        </w:rPr>
        <w:t>1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0A05" w:rsidRDefault="00900A05" w:rsidP="003A160D">
      <w:pPr>
        <w:spacing w:line="240" w:lineRule="auto"/>
      </w:pPr>
      <w:r>
        <w:separator/>
      </w:r>
    </w:p>
  </w:footnote>
  <w:footnote w:type="continuationSeparator" w:id="0">
    <w:p w:rsidR="00900A05" w:rsidRDefault="00900A05" w:rsidP="003A16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Pr="003B0617" w:rsidRDefault="006A2DAD" w:rsidP="003B0617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41C4D876" wp14:editId="37B0FCE3">
          <wp:simplePos x="0" y="0"/>
          <wp:positionH relativeFrom="page">
            <wp:posOffset>383540</wp:posOffset>
          </wp:positionH>
          <wp:positionV relativeFrom="page">
            <wp:posOffset>628650</wp:posOffset>
          </wp:positionV>
          <wp:extent cx="1743075" cy="638175"/>
          <wp:effectExtent l="0" t="0" r="0" b="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0621"/>
                  <a:stretch/>
                </pic:blipFill>
                <pic:spPr bwMode="auto">
                  <a:xfrm>
                    <a:off x="0" y="0"/>
                    <a:ext cx="1743075" cy="638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6A1818"/>
    <w:multiLevelType w:val="hybridMultilevel"/>
    <w:tmpl w:val="912023EA"/>
    <w:lvl w:ilvl="0" w:tplc="079893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A09"/>
    <w:rsid w:val="00024761"/>
    <w:rsid w:val="00064CA8"/>
    <w:rsid w:val="00074277"/>
    <w:rsid w:val="000C1291"/>
    <w:rsid w:val="000C3A2E"/>
    <w:rsid w:val="000D1A1B"/>
    <w:rsid w:val="00113DED"/>
    <w:rsid w:val="00166C9A"/>
    <w:rsid w:val="00167C39"/>
    <w:rsid w:val="00170D9E"/>
    <w:rsid w:val="001B302D"/>
    <w:rsid w:val="001C230C"/>
    <w:rsid w:val="001E1609"/>
    <w:rsid w:val="002502B0"/>
    <w:rsid w:val="00273278"/>
    <w:rsid w:val="002A2FA1"/>
    <w:rsid w:val="00314D27"/>
    <w:rsid w:val="00337F0F"/>
    <w:rsid w:val="003838FC"/>
    <w:rsid w:val="003A160D"/>
    <w:rsid w:val="003B0617"/>
    <w:rsid w:val="003B66F4"/>
    <w:rsid w:val="003C00C2"/>
    <w:rsid w:val="003C3737"/>
    <w:rsid w:val="003E14BF"/>
    <w:rsid w:val="003F0D6A"/>
    <w:rsid w:val="004044A2"/>
    <w:rsid w:val="00413001"/>
    <w:rsid w:val="004173DA"/>
    <w:rsid w:val="004202F9"/>
    <w:rsid w:val="00453795"/>
    <w:rsid w:val="004D7D20"/>
    <w:rsid w:val="00525EF5"/>
    <w:rsid w:val="00541F6D"/>
    <w:rsid w:val="00552732"/>
    <w:rsid w:val="00555203"/>
    <w:rsid w:val="005D5994"/>
    <w:rsid w:val="005E5275"/>
    <w:rsid w:val="006542BD"/>
    <w:rsid w:val="0066170B"/>
    <w:rsid w:val="00692B56"/>
    <w:rsid w:val="0069632F"/>
    <w:rsid w:val="00696BAD"/>
    <w:rsid w:val="006A2DAD"/>
    <w:rsid w:val="006B4E6E"/>
    <w:rsid w:val="006C6C03"/>
    <w:rsid w:val="00745312"/>
    <w:rsid w:val="00761683"/>
    <w:rsid w:val="007901D1"/>
    <w:rsid w:val="007B0539"/>
    <w:rsid w:val="007B4AC6"/>
    <w:rsid w:val="007D6F67"/>
    <w:rsid w:val="007F41A2"/>
    <w:rsid w:val="00886A14"/>
    <w:rsid w:val="008A1CC6"/>
    <w:rsid w:val="008C54A2"/>
    <w:rsid w:val="008D3A9F"/>
    <w:rsid w:val="00900A05"/>
    <w:rsid w:val="00902B00"/>
    <w:rsid w:val="009161C4"/>
    <w:rsid w:val="00932C5C"/>
    <w:rsid w:val="00953DA4"/>
    <w:rsid w:val="009577BF"/>
    <w:rsid w:val="009C0D5F"/>
    <w:rsid w:val="009D5780"/>
    <w:rsid w:val="00A368BB"/>
    <w:rsid w:val="00AA10D7"/>
    <w:rsid w:val="00AD3C46"/>
    <w:rsid w:val="00B24838"/>
    <w:rsid w:val="00B730F3"/>
    <w:rsid w:val="00C63130"/>
    <w:rsid w:val="00C845AC"/>
    <w:rsid w:val="00CE0DD7"/>
    <w:rsid w:val="00CE12AE"/>
    <w:rsid w:val="00DA4F15"/>
    <w:rsid w:val="00E07D24"/>
    <w:rsid w:val="00E225BA"/>
    <w:rsid w:val="00E25C81"/>
    <w:rsid w:val="00E408F4"/>
    <w:rsid w:val="00E56A09"/>
    <w:rsid w:val="00E773F7"/>
    <w:rsid w:val="00EB4608"/>
    <w:rsid w:val="00F05013"/>
    <w:rsid w:val="00F07C2E"/>
    <w:rsid w:val="00F1677C"/>
    <w:rsid w:val="00F47CBD"/>
    <w:rsid w:val="00F97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2A6732AA-EA55-4544-A633-171A7EC8C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86A14"/>
  </w:style>
  <w:style w:type="paragraph" w:styleId="berschrift1">
    <w:name w:val="heading 1"/>
    <w:basedOn w:val="Standard"/>
    <w:next w:val="Standard"/>
    <w:link w:val="berschrift1Zchn"/>
    <w:uiPriority w:val="9"/>
    <w:rsid w:val="00886A14"/>
    <w:pPr>
      <w:keepNext/>
      <w:keepLines/>
      <w:spacing w:after="260" w:line="320" w:lineRule="atLeast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rsid w:val="006C6C03"/>
    <w:pPr>
      <w:keepNext/>
      <w:keepLines/>
      <w:spacing w:after="260"/>
      <w:outlineLvl w:val="1"/>
    </w:pPr>
    <w:rPr>
      <w:rFonts w:eastAsiaTheme="majorEastAsia" w:cstheme="majorBid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886A14"/>
    <w:pPr>
      <w:keepNext/>
      <w:keepLines/>
      <w:outlineLvl w:val="2"/>
    </w:pPr>
    <w:rPr>
      <w:rFonts w:eastAsiaTheme="majorEastAsia" w:cstheme="majorBidi"/>
      <w:bCs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C1291"/>
    <w:pPr>
      <w:spacing w:line="150" w:lineRule="exact"/>
    </w:pPr>
    <w:rPr>
      <w:spacing w:val="4"/>
      <w:sz w:val="12"/>
    </w:rPr>
  </w:style>
  <w:style w:type="character" w:customStyle="1" w:styleId="KopfzeileZchn">
    <w:name w:val="Kopfzeile Zchn"/>
    <w:basedOn w:val="Absatz-Standardschriftart"/>
    <w:link w:val="Kopfzeile"/>
    <w:uiPriority w:val="99"/>
    <w:rsid w:val="000C1291"/>
    <w:rPr>
      <w:spacing w:val="4"/>
      <w:sz w:val="12"/>
    </w:rPr>
  </w:style>
  <w:style w:type="paragraph" w:styleId="Fuzeile">
    <w:name w:val="footer"/>
    <w:basedOn w:val="Standard"/>
    <w:link w:val="FuzeileZchn"/>
    <w:uiPriority w:val="99"/>
    <w:unhideWhenUsed/>
    <w:rsid w:val="003B0617"/>
    <w:pPr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0617"/>
  </w:style>
  <w:style w:type="table" w:styleId="Tabellenraster">
    <w:name w:val="Table Grid"/>
    <w:basedOn w:val="NormaleTabelle"/>
    <w:uiPriority w:val="59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Standard"/>
    <w:qFormat/>
    <w:rsid w:val="00167C39"/>
    <w:rPr>
      <w:b/>
    </w:rPr>
  </w:style>
  <w:style w:type="paragraph" w:customStyle="1" w:styleId="AdresseFuss">
    <w:name w:val="Adresse Fuss"/>
    <w:basedOn w:val="Standard"/>
    <w:qFormat/>
    <w:rsid w:val="000D1A1B"/>
    <w:pPr>
      <w:tabs>
        <w:tab w:val="left" w:pos="181"/>
      </w:tabs>
      <w:spacing w:line="200" w:lineRule="exact"/>
    </w:pPr>
    <w:rPr>
      <w:spacing w:val="3"/>
      <w:sz w:val="15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2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86A14"/>
    <w:rPr>
      <w:rFonts w:eastAsiaTheme="majorEastAsia" w:cstheme="majorBidi"/>
      <w:b/>
      <w:bCs/>
      <w:sz w:val="26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6C6C03"/>
    <w:rPr>
      <w:rFonts w:eastAsiaTheme="majorEastAsia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886A14"/>
    <w:rPr>
      <w:rFonts w:eastAsiaTheme="majorEastAsia" w:cstheme="majorBidi"/>
      <w:bCs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gens\AppData\Local\Temp\report_VizLehre_V01_d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C8596F-E321-40B1-A722-6AE5222510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report_VizLehre_V01_de</Template>
  <TotalTime>0</TotalTime>
  <Pages>2</Pages>
  <Words>94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 Degen</dc:creator>
  <cp:lastModifiedBy>Nicolas Thiébaud</cp:lastModifiedBy>
  <cp:revision>2</cp:revision>
  <cp:lastPrinted>2018-03-20T15:17:00Z</cp:lastPrinted>
  <dcterms:created xsi:type="dcterms:W3CDTF">2019-02-21T10:23:00Z</dcterms:created>
  <dcterms:modified xsi:type="dcterms:W3CDTF">2019-02-21T10:23:00Z</dcterms:modified>
</cp:coreProperties>
</file>