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90C" w:rsidRPr="0048687C" w:rsidRDefault="0062790C" w:rsidP="00DE59E1">
      <w:pPr>
        <w:rPr>
          <w:sz w:val="24"/>
          <w:szCs w:val="24"/>
        </w:rPr>
      </w:pPr>
    </w:p>
    <w:p w:rsidR="00CB33BA" w:rsidRDefault="00CB33BA" w:rsidP="00E0048C">
      <w:pPr>
        <w:tabs>
          <w:tab w:val="left" w:pos="3075"/>
        </w:tabs>
        <w:ind w:left="142"/>
        <w:rPr>
          <w:rFonts w:ascii="Georgia" w:hAnsi="Georgia"/>
          <w:sz w:val="96"/>
          <w:szCs w:val="96"/>
        </w:rPr>
      </w:pPr>
    </w:p>
    <w:tbl>
      <w:tblPr>
        <w:tblStyle w:val="Tabellenraster"/>
        <w:tblW w:w="10916" w:type="dxa"/>
        <w:tblInd w:w="-1418" w:type="dxa"/>
        <w:tblLook w:val="04A0" w:firstRow="1" w:lastRow="0" w:firstColumn="1" w:lastColumn="0" w:noHBand="0" w:noVBand="1"/>
      </w:tblPr>
      <w:tblGrid>
        <w:gridCol w:w="10916"/>
      </w:tblGrid>
      <w:tr w:rsidR="00CB33BA" w:rsidTr="00DE59E1">
        <w:trPr>
          <w:trHeight w:val="2016"/>
        </w:trPr>
        <w:tc>
          <w:tcPr>
            <w:tcW w:w="10916" w:type="dxa"/>
            <w:shd w:val="clear" w:color="auto" w:fill="C2E6E9" w:themeFill="accent1" w:themeFillTint="66"/>
            <w:vAlign w:val="center"/>
          </w:tcPr>
          <w:p w:rsidR="00CB33BA" w:rsidRPr="00DE59E1" w:rsidRDefault="00823133" w:rsidP="00DE59E1">
            <w:pPr>
              <w:tabs>
                <w:tab w:val="left" w:pos="3075"/>
              </w:tabs>
              <w:ind w:left="1565" w:hanging="142"/>
              <w:rPr>
                <w:rFonts w:ascii="Georgia" w:hAnsi="Georgia"/>
                <w:sz w:val="72"/>
                <w:szCs w:val="72"/>
              </w:rPr>
            </w:pPr>
            <w:r>
              <w:rPr>
                <w:rFonts w:ascii="Georgia" w:hAnsi="Georgia"/>
                <w:sz w:val="72"/>
                <w:szCs w:val="72"/>
              </w:rPr>
              <w:t>Kursbeschreibung</w:t>
            </w:r>
          </w:p>
        </w:tc>
      </w:tr>
    </w:tbl>
    <w:p w:rsidR="000A5581" w:rsidRPr="00E3753C" w:rsidRDefault="000A5581" w:rsidP="000A5581">
      <w:pPr>
        <w:tabs>
          <w:tab w:val="left" w:pos="3075"/>
        </w:tabs>
      </w:pPr>
    </w:p>
    <w:p w:rsidR="000A5581" w:rsidRPr="00E3753C" w:rsidRDefault="000A5581" w:rsidP="000A5581">
      <w:pPr>
        <w:tabs>
          <w:tab w:val="left" w:pos="3075"/>
        </w:tabs>
      </w:pPr>
    </w:p>
    <w:p w:rsidR="000A5581" w:rsidRPr="00660874" w:rsidRDefault="00660874" w:rsidP="00660874">
      <w:pPr>
        <w:pStyle w:val="Titelblatt"/>
      </w:pPr>
      <w:r w:rsidRPr="00660874">
        <w:t>Weiterbildungskurs (WBK):</w:t>
      </w:r>
    </w:p>
    <w:p w:rsidR="00660874" w:rsidRPr="00ED7E81" w:rsidRDefault="00660874" w:rsidP="000A5581">
      <w:pPr>
        <w:tabs>
          <w:tab w:val="left" w:pos="2175"/>
        </w:tabs>
        <w:spacing w:line="240" w:lineRule="auto"/>
        <w:rPr>
          <w:rFonts w:ascii="Adobe Arabic" w:hAnsi="Adobe Arabic" w:cs="Adobe Arabic"/>
          <w:sz w:val="20"/>
          <w:szCs w:val="20"/>
        </w:rPr>
      </w:pPr>
    </w:p>
    <w:sdt>
      <w:sdtPr>
        <w:rPr>
          <w:rStyle w:val="TitelblattZchn"/>
          <w:lang w:val="de-CH"/>
        </w:rPr>
        <w:alias w:val="Studiengangbezeichnung(en)"/>
        <w:tag w:val="Studiengangbezeichnung(en)"/>
        <w:id w:val="-915096697"/>
        <w15:repeatingSection/>
      </w:sdtPr>
      <w:sdtEndPr>
        <w:rPr>
          <w:rStyle w:val="TitelblattZchn"/>
        </w:rPr>
      </w:sdtEndPr>
      <w:sdtContent>
        <w:sdt>
          <w:sdtPr>
            <w:rPr>
              <w:rStyle w:val="TitelblattZchn"/>
              <w:lang w:val="de-CH"/>
            </w:rPr>
            <w:id w:val="-1562943171"/>
            <w:placeholder>
              <w:docPart w:val="218C706143A041D4AD2C641CEB3F9BB6"/>
            </w:placeholder>
            <w15:repeatingSectionItem/>
          </w:sdtPr>
          <w:sdtEndPr>
            <w:rPr>
              <w:rStyle w:val="TitelblattZchn"/>
            </w:rPr>
          </w:sdtEndPr>
          <w:sdtContent>
            <w:p w:rsidR="000A5581" w:rsidRPr="00E3753C" w:rsidRDefault="000A5581" w:rsidP="000A5581">
              <w:pPr>
                <w:tabs>
                  <w:tab w:val="left" w:pos="3075"/>
                </w:tabs>
              </w:pPr>
              <w:r w:rsidRPr="00194DCE">
                <w:rPr>
                  <w:rStyle w:val="Platzhaltertext"/>
                </w:rPr>
                <w:t>Klicken Sie hier, um den Nam</w:t>
              </w:r>
              <w:r w:rsidR="00660874">
                <w:rPr>
                  <w:rStyle w:val="Platzhaltertext"/>
                </w:rPr>
                <w:t>en des Kurses einzugeben.</w:t>
              </w:r>
            </w:p>
          </w:sdtContent>
        </w:sdt>
      </w:sdtContent>
    </w:sdt>
    <w:p w:rsidR="000A5581" w:rsidRPr="00E3753C" w:rsidRDefault="000A5581" w:rsidP="000A5581">
      <w:pPr>
        <w:tabs>
          <w:tab w:val="left" w:pos="3075"/>
        </w:tabs>
      </w:pPr>
    </w:p>
    <w:p w:rsidR="00D70707" w:rsidRPr="00E3753C" w:rsidRDefault="00D70707" w:rsidP="00D70707">
      <w:pPr>
        <w:tabs>
          <w:tab w:val="left" w:pos="3075"/>
        </w:tabs>
      </w:pPr>
    </w:p>
    <w:p w:rsidR="00CB6B90" w:rsidRDefault="00CB6B90" w:rsidP="00E0048C">
      <w:pPr>
        <w:tabs>
          <w:tab w:val="left" w:pos="3075"/>
        </w:tabs>
      </w:pPr>
    </w:p>
    <w:p w:rsidR="00CB6B90" w:rsidRDefault="00CB6B90" w:rsidP="00E0048C">
      <w:pPr>
        <w:tabs>
          <w:tab w:val="left" w:pos="3075"/>
        </w:tabs>
      </w:pPr>
    </w:p>
    <w:p w:rsidR="00CB6B90" w:rsidRDefault="00CB6B90" w:rsidP="00E0048C">
      <w:pPr>
        <w:tabs>
          <w:tab w:val="left" w:pos="3075"/>
        </w:tabs>
      </w:pPr>
    </w:p>
    <w:p w:rsidR="00CB6B90" w:rsidRPr="005427C1" w:rsidRDefault="006F4502" w:rsidP="00CB6B90">
      <w:pPr>
        <w:pStyle w:val="Titelblatt2"/>
      </w:pPr>
      <w:r>
        <w:t>Datum:</w:t>
      </w:r>
      <w:r w:rsidR="00CB6B90">
        <w:t xml:space="preserve"> </w:t>
      </w:r>
      <w:sdt>
        <w:sdtPr>
          <w:rPr>
            <w:rStyle w:val="Titelblatt2Zchn"/>
          </w:rPr>
          <w:id w:val="-983693657"/>
          <w:placeholder>
            <w:docPart w:val="2A199FCDF7F04A209A6F5DFF129AA25D"/>
          </w:placeholder>
          <w:showingPlcHdr/>
          <w:date w:fullDate="2023-03-04T00:00:00Z">
            <w:dateFormat w:val="dd.MM.yyyy"/>
            <w:lid w:val="de-CH"/>
            <w:storeMappedDataAs w:val="dateTime"/>
            <w:calendar w:val="gregorian"/>
          </w:date>
        </w:sdtPr>
        <w:sdtEndPr>
          <w:rPr>
            <w:rStyle w:val="Absatz-Standardschriftart"/>
          </w:rPr>
        </w:sdtEndPr>
        <w:sdtContent>
          <w:r w:rsidR="00CB6B90" w:rsidRPr="00EE7703">
            <w:rPr>
              <w:rStyle w:val="Platzhaltertext"/>
            </w:rPr>
            <w:t>Klicken oder tippen Sie, um ein Datum einzugeben.</w:t>
          </w:r>
        </w:sdtContent>
      </w:sdt>
    </w:p>
    <w:p w:rsidR="000A5581" w:rsidRDefault="000A5581" w:rsidP="003F106C">
      <w:pPr>
        <w:ind w:left="851"/>
      </w:pPr>
    </w:p>
    <w:p w:rsidR="000A5581" w:rsidRPr="000A5581" w:rsidRDefault="000A5581" w:rsidP="000A5581"/>
    <w:p w:rsidR="009411D0" w:rsidRPr="006B5CB4" w:rsidRDefault="009411D0" w:rsidP="009411D0">
      <w:pPr>
        <w:tabs>
          <w:tab w:val="left" w:pos="3075"/>
        </w:tabs>
        <w:rPr>
          <w:vanish/>
          <w:color w:val="808080" w:themeColor="background1" w:themeShade="80"/>
        </w:rPr>
      </w:pPr>
      <w:r w:rsidRPr="006B5CB4">
        <w:rPr>
          <w:vanish/>
          <w:color w:val="808080" w:themeColor="background1" w:themeShade="80"/>
        </w:rPr>
        <w:t>[Grauer</w:t>
      </w:r>
      <w:r>
        <w:rPr>
          <w:vanish/>
          <w:color w:val="808080" w:themeColor="background1" w:themeShade="80"/>
        </w:rPr>
        <w:t>, mit Pünktchen unterstrichener</w:t>
      </w:r>
      <w:r w:rsidRPr="006B5CB4">
        <w:rPr>
          <w:vanish/>
          <w:color w:val="808080" w:themeColor="background1" w:themeShade="80"/>
        </w:rPr>
        <w:t xml:space="preserve"> Text: Anleitungen, die nicht gedruckt werden (unter «Schriftart» als «ausblenden» markiert). ggf. löschen, nicht überschreiben.</w:t>
      </w:r>
      <w:r>
        <w:rPr>
          <w:vanish/>
          <w:color w:val="808080" w:themeColor="background1" w:themeShade="80"/>
        </w:rPr>
        <w:t xml:space="preserve"> </w:t>
      </w:r>
      <w:r>
        <w:rPr>
          <w:vanish/>
          <w:color w:val="808080" w:themeColor="background1" w:themeShade="80"/>
        </w:rPr>
        <w:br/>
      </w:r>
      <w:r>
        <w:rPr>
          <w:vanish/>
          <w:color w:val="808080" w:themeColor="background1" w:themeShade="80"/>
        </w:rPr>
        <w:br/>
        <w:t xml:space="preserve">Bei versehentlichem Überschreiben: </w:t>
      </w:r>
      <w:r>
        <w:rPr>
          <w:vanish/>
          <w:color w:val="808080" w:themeColor="background1" w:themeShade="80"/>
        </w:rPr>
        <w:br/>
        <w:t>Text, der bleiben soll, markieren &gt; Schriftart: «Ausblenden» deaktivieren &gt; Farbe Schwarz zuordnen.</w:t>
      </w:r>
      <w:r w:rsidRPr="006B5CB4">
        <w:rPr>
          <w:vanish/>
          <w:color w:val="808080" w:themeColor="background1" w:themeShade="80"/>
        </w:rPr>
        <w:t>]</w:t>
      </w:r>
    </w:p>
    <w:p w:rsidR="000A5581" w:rsidRPr="000A5581" w:rsidRDefault="000A5581" w:rsidP="000A5581"/>
    <w:p w:rsidR="002D42EB" w:rsidRDefault="002D42EB" w:rsidP="000A5581"/>
    <w:p w:rsidR="002D42EB" w:rsidRPr="002D42EB" w:rsidRDefault="002D42EB" w:rsidP="002D42EB"/>
    <w:p w:rsidR="002D42EB" w:rsidRDefault="002D42EB" w:rsidP="00823133">
      <w:pPr>
        <w:tabs>
          <w:tab w:val="left" w:pos="1200"/>
        </w:tabs>
      </w:pPr>
      <w:r>
        <w:tab/>
      </w:r>
    </w:p>
    <w:p w:rsidR="00046000" w:rsidRPr="002D42EB" w:rsidRDefault="00046000" w:rsidP="002D42EB">
      <w:pPr>
        <w:sectPr w:rsidR="00046000" w:rsidRPr="002D42EB" w:rsidSect="003F106C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953" w:right="1417" w:bottom="1134" w:left="1418" w:header="340" w:footer="567" w:gutter="0"/>
          <w:cols w:space="708"/>
          <w:titlePg/>
          <w:docGrid w:linePitch="360"/>
        </w:sectPr>
      </w:pPr>
    </w:p>
    <w:p w:rsidR="00823133" w:rsidRDefault="00823133" w:rsidP="009801B5">
      <w:pPr>
        <w:pStyle w:val="Kapitelberschrift"/>
        <w:numPr>
          <w:ilvl w:val="0"/>
          <w:numId w:val="8"/>
        </w:numPr>
        <w:ind w:left="336" w:hanging="378"/>
      </w:pPr>
      <w:r>
        <w:lastRenderedPageBreak/>
        <w:t>Grundlagen</w:t>
      </w:r>
    </w:p>
    <w:p w:rsidR="00823133" w:rsidRPr="00E3753C" w:rsidRDefault="00823133" w:rsidP="00823133">
      <w:pPr>
        <w:pStyle w:val="Lauftext"/>
        <w:tabs>
          <w:tab w:val="clear" w:pos="336"/>
          <w:tab w:val="clear" w:pos="392"/>
        </w:tabs>
        <w:ind w:left="0" w:firstLine="0"/>
      </w:pPr>
      <w:r>
        <w:t>Die vorliegende Kursbeschreibung</w:t>
      </w:r>
      <w:r w:rsidRPr="00E3753C">
        <w:t xml:space="preserve"> bildet gemeinsam mit der </w:t>
      </w:r>
      <w:hyperlink r:id="rId12" w:history="1">
        <w:r w:rsidRPr="00A0399A">
          <w:rPr>
            <w:rStyle w:val="Hyperlink"/>
            <w:i/>
          </w:rPr>
          <w:t>Weiterbildungs-Ordnung der Universität Basel</w:t>
        </w:r>
        <w:r w:rsidRPr="00A0399A">
          <w:rPr>
            <w:rStyle w:val="Hyperlink"/>
          </w:rPr>
          <w:t xml:space="preserve"> </w:t>
        </w:r>
        <w:r w:rsidRPr="00A0399A">
          <w:rPr>
            <w:rStyle w:val="Hyperlink"/>
            <w:i/>
          </w:rPr>
          <w:t>(WBO)</w:t>
        </w:r>
      </w:hyperlink>
      <w:r w:rsidRPr="00E3753C">
        <w:t xml:space="preserve"> und dem </w:t>
      </w:r>
      <w:hyperlink r:id="rId13" w:history="1">
        <w:r w:rsidRPr="00A0399A">
          <w:rPr>
            <w:rStyle w:val="Hyperlink"/>
            <w:i/>
          </w:rPr>
          <w:t>Reglement für das Weiterbildungsstudium an der Universität Basel</w:t>
        </w:r>
        <w:r w:rsidRPr="00A0399A">
          <w:rPr>
            <w:rStyle w:val="Hyperlink"/>
          </w:rPr>
          <w:t xml:space="preserve"> </w:t>
        </w:r>
        <w:r w:rsidRPr="00A0399A">
          <w:rPr>
            <w:rStyle w:val="Hyperlink"/>
            <w:i/>
          </w:rPr>
          <w:t>(RWS)</w:t>
        </w:r>
      </w:hyperlink>
      <w:r w:rsidRPr="00E3753C">
        <w:t xml:space="preserve"> die reglementarische Grundlage </w:t>
      </w:r>
      <w:r>
        <w:t>dies</w:t>
      </w:r>
      <w:r w:rsidRPr="00E3753C">
        <w:t xml:space="preserve">es </w:t>
      </w:r>
      <w:r>
        <w:t>Weiterbildungskurses.</w:t>
      </w:r>
    </w:p>
    <w:p w:rsidR="00C73147" w:rsidRDefault="00855DFE" w:rsidP="009801B5">
      <w:pPr>
        <w:pStyle w:val="Kapitelberschrift"/>
        <w:numPr>
          <w:ilvl w:val="0"/>
          <w:numId w:val="8"/>
        </w:numPr>
        <w:ind w:left="336" w:hanging="378"/>
      </w:pPr>
      <w:r>
        <w:t>Inhalt</w:t>
      </w:r>
    </w:p>
    <w:p w:rsidR="009801B5" w:rsidRPr="009801B5" w:rsidRDefault="009801B5" w:rsidP="009801B5">
      <w:pPr>
        <w:pStyle w:val="Lauftext"/>
      </w:pPr>
    </w:p>
    <w:p w:rsidR="009801B5" w:rsidRDefault="009801B5" w:rsidP="001E07BE">
      <w:pPr>
        <w:pStyle w:val="Kapitelberschrift"/>
        <w:numPr>
          <w:ilvl w:val="0"/>
          <w:numId w:val="8"/>
        </w:numPr>
        <w:ind w:left="336" w:hanging="378"/>
      </w:pPr>
      <w:r>
        <w:t>Umfang und Dauer</w:t>
      </w:r>
    </w:p>
    <w:p w:rsidR="005F4F80" w:rsidRPr="00D51F3B" w:rsidRDefault="005F4F80" w:rsidP="00305953">
      <w:pPr>
        <w:pStyle w:val="Lauftext"/>
        <w:tabs>
          <w:tab w:val="clear" w:pos="336"/>
          <w:tab w:val="clear" w:pos="392"/>
        </w:tabs>
        <w:ind w:left="0" w:firstLine="0"/>
      </w:pPr>
    </w:p>
    <w:p w:rsidR="00284840" w:rsidRDefault="006F4502" w:rsidP="00F63530">
      <w:pPr>
        <w:pStyle w:val="Kapitelberschrift"/>
        <w:numPr>
          <w:ilvl w:val="0"/>
          <w:numId w:val="8"/>
        </w:numPr>
        <w:ind w:left="336" w:hanging="378"/>
      </w:pPr>
      <w:r>
        <w:t>Zielgruppe</w:t>
      </w:r>
    </w:p>
    <w:p w:rsidR="00F63530" w:rsidRDefault="00F63530" w:rsidP="008157FF">
      <w:pPr>
        <w:pStyle w:val="Lauftext"/>
      </w:pPr>
    </w:p>
    <w:p w:rsidR="003C6393" w:rsidRDefault="003C6393" w:rsidP="005215AF">
      <w:pPr>
        <w:pStyle w:val="Kapitelberschrift"/>
        <w:numPr>
          <w:ilvl w:val="0"/>
          <w:numId w:val="8"/>
        </w:numPr>
        <w:ind w:left="336" w:hanging="378"/>
      </w:pPr>
      <w:r>
        <w:t>Kursleitung</w:t>
      </w:r>
    </w:p>
    <w:p w:rsidR="002D42EB" w:rsidRDefault="002D42EB" w:rsidP="008157FF">
      <w:pPr>
        <w:pStyle w:val="Lauftext"/>
      </w:pPr>
    </w:p>
    <w:p w:rsidR="002D42EB" w:rsidRDefault="002D42EB" w:rsidP="005215AF">
      <w:pPr>
        <w:pStyle w:val="Kapitelberschrift"/>
        <w:numPr>
          <w:ilvl w:val="0"/>
          <w:numId w:val="8"/>
        </w:numPr>
        <w:ind w:left="336" w:hanging="378"/>
      </w:pPr>
      <w:r>
        <w:t>Trägerschaft</w:t>
      </w:r>
    </w:p>
    <w:p w:rsidR="005F4F80" w:rsidRDefault="005F4F80" w:rsidP="005F4F80">
      <w:pPr>
        <w:pStyle w:val="Lauftext"/>
      </w:pPr>
    </w:p>
    <w:p w:rsidR="006F4502" w:rsidRDefault="00855DFE" w:rsidP="006F4502">
      <w:pPr>
        <w:pStyle w:val="Kapitelberschrift"/>
        <w:numPr>
          <w:ilvl w:val="0"/>
          <w:numId w:val="8"/>
        </w:numPr>
        <w:ind w:left="336" w:hanging="378"/>
      </w:pPr>
      <w:r>
        <w:t>Teilnahme- und Zahlungsbedingungen</w:t>
      </w:r>
    </w:p>
    <w:p w:rsidR="00855DFE" w:rsidRDefault="00855DFE" w:rsidP="008157FF">
      <w:pPr>
        <w:pStyle w:val="Lauftext"/>
      </w:pPr>
    </w:p>
    <w:p w:rsidR="00855DFE" w:rsidRDefault="00855DFE" w:rsidP="006F4502">
      <w:pPr>
        <w:pStyle w:val="Kapitelberschrift"/>
        <w:numPr>
          <w:ilvl w:val="0"/>
          <w:numId w:val="8"/>
        </w:numPr>
        <w:ind w:left="336" w:hanging="378"/>
      </w:pPr>
      <w:r>
        <w:t>Bemerkungen</w:t>
      </w:r>
    </w:p>
    <w:p w:rsidR="00855DFE" w:rsidRDefault="00855DFE" w:rsidP="008157FF">
      <w:pPr>
        <w:pStyle w:val="Lauftext"/>
      </w:pPr>
    </w:p>
    <w:p w:rsidR="00855DFE" w:rsidRDefault="00855DFE" w:rsidP="006F4502">
      <w:pPr>
        <w:pStyle w:val="Kapitelberschrift"/>
        <w:numPr>
          <w:ilvl w:val="0"/>
          <w:numId w:val="8"/>
        </w:numPr>
        <w:ind w:left="336" w:hanging="378"/>
      </w:pPr>
      <w:r>
        <w:lastRenderedPageBreak/>
        <w:t>Kontakt</w:t>
      </w:r>
    </w:p>
    <w:p w:rsidR="006F4502" w:rsidRDefault="006F4502" w:rsidP="008157FF">
      <w:pPr>
        <w:pStyle w:val="Lauftext"/>
      </w:pPr>
      <w:bookmarkStart w:id="0" w:name="_GoBack"/>
      <w:bookmarkEnd w:id="0"/>
    </w:p>
    <w:sectPr w:rsidR="006F4502" w:rsidSect="001E07BE">
      <w:headerReference w:type="first" r:id="rId14"/>
      <w:footerReference w:type="first" r:id="rId15"/>
      <w:pgSz w:w="11906" w:h="16838" w:code="9"/>
      <w:pgMar w:top="964" w:right="1021" w:bottom="1361" w:left="1474" w:header="567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7F0" w:rsidRDefault="008177F0" w:rsidP="003A160D">
      <w:pPr>
        <w:spacing w:line="240" w:lineRule="auto"/>
      </w:pPr>
      <w:r>
        <w:separator/>
      </w:r>
    </w:p>
  </w:endnote>
  <w:endnote w:type="continuationSeparator" w:id="0">
    <w:p w:rsidR="008177F0" w:rsidRDefault="008177F0" w:rsidP="003A1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11482" w:type="dxa"/>
      <w:jc w:val="center"/>
      <w:tblLook w:val="04A0" w:firstRow="1" w:lastRow="0" w:firstColumn="1" w:lastColumn="0" w:noHBand="0" w:noVBand="1"/>
    </w:tblPr>
    <w:tblGrid>
      <w:gridCol w:w="6946"/>
      <w:gridCol w:w="4536"/>
    </w:tblGrid>
    <w:tr w:rsidR="005427C1" w:rsidTr="005427C1">
      <w:trPr>
        <w:jc w:val="center"/>
      </w:trPr>
      <w:tc>
        <w:tcPr>
          <w:tcW w:w="6946" w:type="dxa"/>
        </w:tcPr>
        <w:p w:rsidR="005427C1" w:rsidRDefault="005427C1" w:rsidP="002236D1">
          <w:pPr>
            <w:pStyle w:val="Fuzeile"/>
            <w:ind w:left="-567"/>
            <w:rPr>
              <w:sz w:val="16"/>
              <w:szCs w:val="16"/>
            </w:rPr>
          </w:pPr>
        </w:p>
      </w:tc>
      <w:tc>
        <w:tcPr>
          <w:tcW w:w="4536" w:type="dxa"/>
        </w:tcPr>
        <w:p w:rsidR="005427C1" w:rsidRDefault="005427C1" w:rsidP="005427C1">
          <w:pPr>
            <w:pStyle w:val="Fuzeile"/>
            <w:rPr>
              <w:sz w:val="16"/>
              <w:szCs w:val="16"/>
            </w:rPr>
          </w:pPr>
        </w:p>
      </w:tc>
    </w:tr>
  </w:tbl>
  <w:p w:rsidR="00B1378E" w:rsidRDefault="00B1378E" w:rsidP="00B1378E">
    <w:pPr>
      <w:ind w:right="-18"/>
    </w:pPr>
  </w:p>
  <w:tbl>
    <w:tblPr>
      <w:tblStyle w:val="Tabellenraster"/>
      <w:tblW w:w="9498" w:type="dxa"/>
      <w:tblLook w:val="04A0" w:firstRow="1" w:lastRow="0" w:firstColumn="1" w:lastColumn="0" w:noHBand="0" w:noVBand="1"/>
    </w:tblPr>
    <w:tblGrid>
      <w:gridCol w:w="8222"/>
      <w:gridCol w:w="1276"/>
    </w:tblGrid>
    <w:tr w:rsidR="00B1378E" w:rsidTr="00B83CEB">
      <w:tc>
        <w:tcPr>
          <w:tcW w:w="8222" w:type="dxa"/>
          <w:shd w:val="clear" w:color="auto" w:fill="auto"/>
        </w:tcPr>
        <w:p w:rsidR="00B1378E" w:rsidRPr="00390970" w:rsidRDefault="00823133" w:rsidP="00823133">
          <w:pPr>
            <w:pStyle w:val="Fuzeile"/>
            <w:jc w:val="both"/>
            <w:rPr>
              <w:sz w:val="16"/>
              <w:szCs w:val="16"/>
            </w:rPr>
          </w:pPr>
          <w:r>
            <w:rPr>
              <w:rStyle w:val="LauftextZchn"/>
            </w:rPr>
            <w:t>Kursbeschreibung WBK</w:t>
          </w:r>
          <w:r w:rsidR="00B1378E" w:rsidRPr="00390970">
            <w:rPr>
              <w:sz w:val="16"/>
              <w:szCs w:val="16"/>
            </w:rPr>
            <w:t xml:space="preserve"> </w:t>
          </w:r>
          <w:sdt>
            <w:sdtPr>
              <w:rPr>
                <w:rStyle w:val="LauftextZchn"/>
              </w:rPr>
              <w:id w:val="1013268007"/>
              <w:placeholder>
                <w:docPart w:val="70270F9DB74E4F74A4424AC03AB96F88"/>
              </w:placeholder>
              <w:showingPlcHdr/>
              <w15:appearance w15:val="hidden"/>
            </w:sdtPr>
            <w:sdtEndPr>
              <w:rPr>
                <w:rStyle w:val="Absatz-Standardschriftart"/>
                <w:sz w:val="18"/>
                <w:szCs w:val="18"/>
              </w:rPr>
            </w:sdtEndPr>
            <w:sdtContent>
              <w:r w:rsidR="00B1378E" w:rsidRPr="00390970">
                <w:rPr>
                  <w:rStyle w:val="Platzhaltertext"/>
                  <w:sz w:val="20"/>
                  <w:szCs w:val="20"/>
                </w:rPr>
                <w:t xml:space="preserve">Klicken Sie hier, um die </w:t>
              </w:r>
              <w:r>
                <w:rPr>
                  <w:rStyle w:val="Platzhaltertext"/>
                  <w:sz w:val="20"/>
                  <w:szCs w:val="20"/>
                </w:rPr>
                <w:t>Kurs</w:t>
              </w:r>
              <w:r w:rsidR="00B1378E" w:rsidRPr="00390970">
                <w:rPr>
                  <w:rStyle w:val="Platzhaltertext"/>
                  <w:sz w:val="20"/>
                  <w:szCs w:val="20"/>
                </w:rPr>
                <w:t>bezeichnung einzugeben.</w:t>
              </w:r>
            </w:sdtContent>
          </w:sdt>
        </w:p>
      </w:tc>
      <w:tc>
        <w:tcPr>
          <w:tcW w:w="1276" w:type="dxa"/>
          <w:shd w:val="clear" w:color="auto" w:fill="auto"/>
        </w:tcPr>
        <w:p w:rsidR="00B1378E" w:rsidRPr="00C73147" w:rsidRDefault="00B1378E" w:rsidP="00B1378E">
          <w:pPr>
            <w:tabs>
              <w:tab w:val="center" w:pos="495"/>
              <w:tab w:val="left" w:pos="524"/>
              <w:tab w:val="right" w:pos="991"/>
              <w:tab w:val="left" w:pos="3244"/>
              <w:tab w:val="right" w:pos="7315"/>
            </w:tabs>
            <w:ind w:left="-2834"/>
            <w:jc w:val="right"/>
            <w:rPr>
              <w:bCs/>
            </w:rPr>
          </w:pPr>
          <w:r>
            <w:rPr>
              <w:bCs/>
            </w:rPr>
            <w:tab/>
          </w:r>
          <w:r>
            <w:rPr>
              <w:bCs/>
            </w:rPr>
            <w:tab/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PAGE  \* Arabic  \* MERGEFORMAT</w:instrText>
          </w:r>
          <w:r w:rsidRPr="00C73147">
            <w:rPr>
              <w:bCs/>
            </w:rPr>
            <w:fldChar w:fldCharType="separate"/>
          </w:r>
          <w:r w:rsidR="008157FF" w:rsidRPr="008157FF">
            <w:rPr>
              <w:bCs/>
              <w:noProof/>
              <w:lang w:val="de-DE"/>
            </w:rPr>
            <w:t>3</w:t>
          </w:r>
          <w:r w:rsidRPr="00C73147">
            <w:rPr>
              <w:bCs/>
            </w:rPr>
            <w:fldChar w:fldCharType="end"/>
          </w:r>
          <w:r w:rsidRPr="00C73147">
            <w:rPr>
              <w:lang w:val="de-DE"/>
            </w:rPr>
            <w:t xml:space="preserve"> / </w:t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NUMPAGES  \* Arabic  \* MERGEFORMAT</w:instrText>
          </w:r>
          <w:r w:rsidRPr="00C73147">
            <w:rPr>
              <w:bCs/>
            </w:rPr>
            <w:fldChar w:fldCharType="separate"/>
          </w:r>
          <w:r w:rsidR="008157FF" w:rsidRPr="008157FF">
            <w:rPr>
              <w:bCs/>
              <w:noProof/>
              <w:lang w:val="de-DE"/>
            </w:rPr>
            <w:t>3</w:t>
          </w:r>
          <w:r w:rsidRPr="00C73147">
            <w:rPr>
              <w:bCs/>
            </w:rPr>
            <w:fldChar w:fldCharType="end"/>
          </w:r>
        </w:p>
      </w:tc>
    </w:tr>
  </w:tbl>
  <w:p w:rsidR="00B1378E" w:rsidRPr="00B24943" w:rsidRDefault="00B1378E" w:rsidP="00B1378E">
    <w:pPr>
      <w:pStyle w:val="Fuzeile"/>
      <w:rPr>
        <w:sz w:val="2"/>
        <w:szCs w:val="2"/>
      </w:rPr>
    </w:pPr>
  </w:p>
  <w:p w:rsidR="00284840" w:rsidRPr="00B1378E" w:rsidRDefault="00284840" w:rsidP="00046000">
    <w:pPr>
      <w:pStyle w:val="Fuzeile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7BE" w:rsidRDefault="001E07BE"/>
  <w:tbl>
    <w:tblPr>
      <w:tblStyle w:val="Tabellenraster"/>
      <w:tblW w:w="9498" w:type="dxa"/>
      <w:tblLook w:val="04A0" w:firstRow="1" w:lastRow="0" w:firstColumn="1" w:lastColumn="0" w:noHBand="0" w:noVBand="1"/>
    </w:tblPr>
    <w:tblGrid>
      <w:gridCol w:w="8222"/>
      <w:gridCol w:w="1276"/>
    </w:tblGrid>
    <w:tr w:rsidR="001E07BE" w:rsidTr="00B83CEB">
      <w:tc>
        <w:tcPr>
          <w:tcW w:w="8222" w:type="dxa"/>
          <w:shd w:val="clear" w:color="auto" w:fill="auto"/>
        </w:tcPr>
        <w:p w:rsidR="001E07BE" w:rsidRPr="00390970" w:rsidRDefault="001E07BE" w:rsidP="008177F0">
          <w:pPr>
            <w:pStyle w:val="Fuzeile"/>
            <w:jc w:val="both"/>
            <w:rPr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</w:tcPr>
        <w:p w:rsidR="001E07BE" w:rsidRPr="00C73147" w:rsidRDefault="001E07BE" w:rsidP="001E07BE">
          <w:pPr>
            <w:tabs>
              <w:tab w:val="center" w:pos="495"/>
              <w:tab w:val="left" w:pos="524"/>
              <w:tab w:val="right" w:pos="991"/>
              <w:tab w:val="left" w:pos="3244"/>
              <w:tab w:val="right" w:pos="7315"/>
            </w:tabs>
            <w:ind w:left="-2834"/>
            <w:jc w:val="right"/>
            <w:rPr>
              <w:bCs/>
            </w:rPr>
          </w:pPr>
        </w:p>
      </w:tc>
    </w:tr>
  </w:tbl>
  <w:p w:rsidR="00046000" w:rsidRPr="00046000" w:rsidRDefault="00046000" w:rsidP="00046000">
    <w:pPr>
      <w:pStyle w:val="Fuzeile"/>
      <w:spacing w:line="480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31E" w:rsidRPr="0068005E" w:rsidRDefault="0020331E" w:rsidP="0068005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7F0" w:rsidRDefault="008177F0" w:rsidP="003A160D">
      <w:pPr>
        <w:spacing w:line="240" w:lineRule="auto"/>
      </w:pPr>
      <w:r>
        <w:separator/>
      </w:r>
    </w:p>
  </w:footnote>
  <w:footnote w:type="continuationSeparator" w:id="0">
    <w:p w:rsidR="008177F0" w:rsidRDefault="008177F0" w:rsidP="003A16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840" w:rsidRDefault="00284840" w:rsidP="00284840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697152" behindDoc="0" locked="1" layoutInCell="1" allowOverlap="1" wp14:anchorId="7ED7EA1E" wp14:editId="3C3D8D3D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96128" behindDoc="0" locked="1" layoutInCell="1" allowOverlap="1" wp14:anchorId="20603F3E" wp14:editId="2766FE73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95104" behindDoc="0" locked="1" layoutInCell="1" allowOverlap="1" wp14:anchorId="353C3BD9" wp14:editId="62D0C4E7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30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D60E4A" id="Gerade Verbindung 12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840" w:rsidRPr="00284840" w:rsidRDefault="00284840" w:rsidP="00284840">
    <w:pPr>
      <w:pStyle w:val="Kopfzeile"/>
      <w:spacing w:line="1600" w:lineRule="exact"/>
    </w:pPr>
    <w:r>
      <w:rPr>
        <w:noProof/>
        <w:lang w:eastAsia="de-CH"/>
      </w:rPr>
      <w:drawing>
        <wp:anchor distT="0" distB="0" distL="114300" distR="114300" simplePos="0" relativeHeight="251691008" behindDoc="0" locked="1" layoutInCell="1" allowOverlap="1" wp14:anchorId="7ED7EA1E" wp14:editId="3C3D8D3D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89984" behindDoc="0" locked="1" layoutInCell="1" allowOverlap="1" wp14:anchorId="20603F3E" wp14:editId="2766FE73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15" name="Grafi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88960" behindDoc="0" locked="1" layoutInCell="1" allowOverlap="1" wp14:anchorId="353C3BD9" wp14:editId="62D0C4E7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25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38C225" id="Gerade Verbindung 12" o:spid="_x0000_s1026" style="position:absolute;z-index:25168896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60D" w:rsidRDefault="00A735E9" w:rsidP="00000172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677696" behindDoc="0" locked="1" layoutInCell="1" allowOverlap="1" wp14:anchorId="10B3C2C5" wp14:editId="54C82F5D">
          <wp:simplePos x="0" y="0"/>
          <wp:positionH relativeFrom="page">
            <wp:posOffset>8667750</wp:posOffset>
          </wp:positionH>
          <wp:positionV relativeFrom="page">
            <wp:posOffset>288290</wp:posOffset>
          </wp:positionV>
          <wp:extent cx="1518285" cy="469265"/>
          <wp:effectExtent l="0" t="0" r="5715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285" cy="469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76672" behindDoc="0" locked="1" layoutInCell="1" allowOverlap="1" wp14:anchorId="68E07B53" wp14:editId="7E956B66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A7C"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8866C96" wp14:editId="4005896D">
              <wp:simplePos x="0" y="0"/>
              <wp:positionH relativeFrom="page">
                <wp:posOffset>8451850</wp:posOffset>
              </wp:positionH>
              <wp:positionV relativeFrom="page">
                <wp:posOffset>467995</wp:posOffset>
              </wp:positionV>
              <wp:extent cx="0" cy="723900"/>
              <wp:effectExtent l="0" t="0" r="1905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0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F6DCAD" id="Gerade Verbindung 12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665.5pt,36.85pt" to="665.5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r w:rsidR="0068005E">
      <w:rPr>
        <w:noProof/>
        <w:lang w:eastAsia="de-CH"/>
      </w:rPr>
      <w:t>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51757"/>
    <w:multiLevelType w:val="hybridMultilevel"/>
    <w:tmpl w:val="1AD81FD2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17BB243F"/>
    <w:multiLevelType w:val="hybridMultilevel"/>
    <w:tmpl w:val="71400DA0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" w15:restartNumberingAfterBreak="0">
    <w:nsid w:val="20DB2717"/>
    <w:multiLevelType w:val="hybridMultilevel"/>
    <w:tmpl w:val="71261E20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62956"/>
    <w:multiLevelType w:val="hybridMultilevel"/>
    <w:tmpl w:val="4198C834"/>
    <w:lvl w:ilvl="0" w:tplc="059812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F0121"/>
    <w:multiLevelType w:val="hybridMultilevel"/>
    <w:tmpl w:val="B13CEF12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5" w15:restartNumberingAfterBreak="0">
    <w:nsid w:val="346371DE"/>
    <w:multiLevelType w:val="hybridMultilevel"/>
    <w:tmpl w:val="41246070"/>
    <w:lvl w:ilvl="0" w:tplc="88CEB02A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3491" w:hanging="360"/>
      </w:pPr>
    </w:lvl>
    <w:lvl w:ilvl="2" w:tplc="0807001B" w:tentative="1">
      <w:start w:val="1"/>
      <w:numFmt w:val="lowerRoman"/>
      <w:lvlText w:val="%3."/>
      <w:lvlJc w:val="right"/>
      <w:pPr>
        <w:ind w:left="4211" w:hanging="180"/>
      </w:pPr>
    </w:lvl>
    <w:lvl w:ilvl="3" w:tplc="0807000F" w:tentative="1">
      <w:start w:val="1"/>
      <w:numFmt w:val="decimal"/>
      <w:lvlText w:val="%4."/>
      <w:lvlJc w:val="left"/>
      <w:pPr>
        <w:ind w:left="4931" w:hanging="360"/>
      </w:pPr>
    </w:lvl>
    <w:lvl w:ilvl="4" w:tplc="08070019" w:tentative="1">
      <w:start w:val="1"/>
      <w:numFmt w:val="lowerLetter"/>
      <w:lvlText w:val="%5."/>
      <w:lvlJc w:val="left"/>
      <w:pPr>
        <w:ind w:left="5651" w:hanging="360"/>
      </w:pPr>
    </w:lvl>
    <w:lvl w:ilvl="5" w:tplc="0807001B" w:tentative="1">
      <w:start w:val="1"/>
      <w:numFmt w:val="lowerRoman"/>
      <w:lvlText w:val="%6."/>
      <w:lvlJc w:val="right"/>
      <w:pPr>
        <w:ind w:left="6371" w:hanging="180"/>
      </w:pPr>
    </w:lvl>
    <w:lvl w:ilvl="6" w:tplc="0807000F" w:tentative="1">
      <w:start w:val="1"/>
      <w:numFmt w:val="decimal"/>
      <w:lvlText w:val="%7."/>
      <w:lvlJc w:val="left"/>
      <w:pPr>
        <w:ind w:left="7091" w:hanging="360"/>
      </w:pPr>
    </w:lvl>
    <w:lvl w:ilvl="7" w:tplc="08070019" w:tentative="1">
      <w:start w:val="1"/>
      <w:numFmt w:val="lowerLetter"/>
      <w:lvlText w:val="%8."/>
      <w:lvlJc w:val="left"/>
      <w:pPr>
        <w:ind w:left="7811" w:hanging="360"/>
      </w:pPr>
    </w:lvl>
    <w:lvl w:ilvl="8" w:tplc="0807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6" w15:restartNumberingAfterBreak="0">
    <w:nsid w:val="35A23569"/>
    <w:multiLevelType w:val="hybridMultilevel"/>
    <w:tmpl w:val="5F18A002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62B51"/>
    <w:multiLevelType w:val="hybridMultilevel"/>
    <w:tmpl w:val="53FC6C1E"/>
    <w:lvl w:ilvl="0" w:tplc="08070019">
      <w:start w:val="1"/>
      <w:numFmt w:val="lowerLetter"/>
      <w:lvlText w:val="%1."/>
      <w:lvlJc w:val="left"/>
      <w:pPr>
        <w:ind w:left="1080" w:hanging="360"/>
      </w:pPr>
    </w:lvl>
    <w:lvl w:ilvl="1" w:tplc="08070019" w:tentative="1">
      <w:start w:val="1"/>
      <w:numFmt w:val="lowerLetter"/>
      <w:lvlText w:val="%2."/>
      <w:lvlJc w:val="left"/>
      <w:pPr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786BB6"/>
    <w:multiLevelType w:val="hybridMultilevel"/>
    <w:tmpl w:val="02A60166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9" w15:restartNumberingAfterBreak="0">
    <w:nsid w:val="493F2F17"/>
    <w:multiLevelType w:val="hybridMultilevel"/>
    <w:tmpl w:val="67AC904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F14EE6"/>
    <w:multiLevelType w:val="hybridMultilevel"/>
    <w:tmpl w:val="6AFA9262"/>
    <w:lvl w:ilvl="0" w:tplc="B8A657B0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9162D"/>
    <w:multiLevelType w:val="hybridMultilevel"/>
    <w:tmpl w:val="E3724CE4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E74365"/>
    <w:multiLevelType w:val="hybridMultilevel"/>
    <w:tmpl w:val="6D82970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A750C"/>
    <w:multiLevelType w:val="hybridMultilevel"/>
    <w:tmpl w:val="1F52D60C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4" w15:restartNumberingAfterBreak="0">
    <w:nsid w:val="5D88654C"/>
    <w:multiLevelType w:val="hybridMultilevel"/>
    <w:tmpl w:val="C67C0BF2"/>
    <w:lvl w:ilvl="0" w:tplc="08070019">
      <w:start w:val="1"/>
      <w:numFmt w:val="lowerLetter"/>
      <w:lvlText w:val="%1."/>
      <w:lvlJc w:val="left"/>
      <w:pPr>
        <w:ind w:left="1440" w:hanging="360"/>
      </w:pPr>
    </w:lvl>
    <w:lvl w:ilvl="1" w:tplc="08070019" w:tentative="1">
      <w:start w:val="1"/>
      <w:numFmt w:val="lowerLetter"/>
      <w:lvlText w:val="%2."/>
      <w:lvlJc w:val="left"/>
      <w:pPr>
        <w:ind w:left="2160" w:hanging="360"/>
      </w:pPr>
    </w:lvl>
    <w:lvl w:ilvl="2" w:tplc="0807001B" w:tentative="1">
      <w:start w:val="1"/>
      <w:numFmt w:val="lowerRoman"/>
      <w:lvlText w:val="%3."/>
      <w:lvlJc w:val="right"/>
      <w:pPr>
        <w:ind w:left="2880" w:hanging="180"/>
      </w:pPr>
    </w:lvl>
    <w:lvl w:ilvl="3" w:tplc="0807000F" w:tentative="1">
      <w:start w:val="1"/>
      <w:numFmt w:val="decimal"/>
      <w:lvlText w:val="%4."/>
      <w:lvlJc w:val="left"/>
      <w:pPr>
        <w:ind w:left="3600" w:hanging="360"/>
      </w:pPr>
    </w:lvl>
    <w:lvl w:ilvl="4" w:tplc="08070019" w:tentative="1">
      <w:start w:val="1"/>
      <w:numFmt w:val="lowerLetter"/>
      <w:lvlText w:val="%5."/>
      <w:lvlJc w:val="left"/>
      <w:pPr>
        <w:ind w:left="4320" w:hanging="360"/>
      </w:pPr>
    </w:lvl>
    <w:lvl w:ilvl="5" w:tplc="0807001B" w:tentative="1">
      <w:start w:val="1"/>
      <w:numFmt w:val="lowerRoman"/>
      <w:lvlText w:val="%6."/>
      <w:lvlJc w:val="right"/>
      <w:pPr>
        <w:ind w:left="5040" w:hanging="180"/>
      </w:pPr>
    </w:lvl>
    <w:lvl w:ilvl="6" w:tplc="0807000F" w:tentative="1">
      <w:start w:val="1"/>
      <w:numFmt w:val="decimal"/>
      <w:lvlText w:val="%7."/>
      <w:lvlJc w:val="left"/>
      <w:pPr>
        <w:ind w:left="5760" w:hanging="360"/>
      </w:pPr>
    </w:lvl>
    <w:lvl w:ilvl="7" w:tplc="08070019" w:tentative="1">
      <w:start w:val="1"/>
      <w:numFmt w:val="lowerLetter"/>
      <w:lvlText w:val="%8."/>
      <w:lvlJc w:val="left"/>
      <w:pPr>
        <w:ind w:left="6480" w:hanging="360"/>
      </w:pPr>
    </w:lvl>
    <w:lvl w:ilvl="8" w:tplc="08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E2002E6"/>
    <w:multiLevelType w:val="hybridMultilevel"/>
    <w:tmpl w:val="339C3B1C"/>
    <w:lvl w:ilvl="0" w:tplc="88CEB0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DC29E4"/>
    <w:multiLevelType w:val="hybridMultilevel"/>
    <w:tmpl w:val="9FA4F1FA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7" w15:restartNumberingAfterBreak="0">
    <w:nsid w:val="722D05BC"/>
    <w:multiLevelType w:val="hybridMultilevel"/>
    <w:tmpl w:val="7EC854F6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4"/>
  </w:num>
  <w:num w:numId="4">
    <w:abstractNumId w:val="7"/>
  </w:num>
  <w:num w:numId="5">
    <w:abstractNumId w:val="15"/>
  </w:num>
  <w:num w:numId="6">
    <w:abstractNumId w:val="6"/>
  </w:num>
  <w:num w:numId="7">
    <w:abstractNumId w:val="11"/>
  </w:num>
  <w:num w:numId="8">
    <w:abstractNumId w:val="2"/>
  </w:num>
  <w:num w:numId="9">
    <w:abstractNumId w:val="12"/>
  </w:num>
  <w:num w:numId="10">
    <w:abstractNumId w:val="9"/>
  </w:num>
  <w:num w:numId="11">
    <w:abstractNumId w:val="8"/>
  </w:num>
  <w:num w:numId="12">
    <w:abstractNumId w:val="0"/>
  </w:num>
  <w:num w:numId="13">
    <w:abstractNumId w:val="1"/>
  </w:num>
  <w:num w:numId="14">
    <w:abstractNumId w:val="17"/>
  </w:num>
  <w:num w:numId="15">
    <w:abstractNumId w:val="16"/>
  </w:num>
  <w:num w:numId="16">
    <w:abstractNumId w:val="13"/>
  </w:num>
  <w:num w:numId="17">
    <w:abstractNumId w:val="1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7F0"/>
    <w:rsid w:val="00000172"/>
    <w:rsid w:val="000068B8"/>
    <w:rsid w:val="00024761"/>
    <w:rsid w:val="000260F3"/>
    <w:rsid w:val="00046000"/>
    <w:rsid w:val="00083513"/>
    <w:rsid w:val="000A5581"/>
    <w:rsid w:val="000D0F98"/>
    <w:rsid w:val="000D1A1B"/>
    <w:rsid w:val="000E2E6C"/>
    <w:rsid w:val="0012028B"/>
    <w:rsid w:val="00125078"/>
    <w:rsid w:val="00142045"/>
    <w:rsid w:val="00167C39"/>
    <w:rsid w:val="00170D9E"/>
    <w:rsid w:val="001E07BE"/>
    <w:rsid w:val="001E5F0D"/>
    <w:rsid w:val="0020331E"/>
    <w:rsid w:val="00220A7C"/>
    <w:rsid w:val="002236D1"/>
    <w:rsid w:val="0022397B"/>
    <w:rsid w:val="002502B0"/>
    <w:rsid w:val="00284840"/>
    <w:rsid w:val="002A2FA1"/>
    <w:rsid w:val="002C10E4"/>
    <w:rsid w:val="002C2020"/>
    <w:rsid w:val="002C7129"/>
    <w:rsid w:val="002D42EB"/>
    <w:rsid w:val="00305953"/>
    <w:rsid w:val="003076CB"/>
    <w:rsid w:val="00314D27"/>
    <w:rsid w:val="003838FC"/>
    <w:rsid w:val="003A160D"/>
    <w:rsid w:val="003A26F2"/>
    <w:rsid w:val="003B0617"/>
    <w:rsid w:val="003B66F4"/>
    <w:rsid w:val="003C6393"/>
    <w:rsid w:val="003E14BF"/>
    <w:rsid w:val="003F0D6A"/>
    <w:rsid w:val="003F106C"/>
    <w:rsid w:val="004044A2"/>
    <w:rsid w:val="004202F9"/>
    <w:rsid w:val="00437B66"/>
    <w:rsid w:val="004C02DE"/>
    <w:rsid w:val="004D7D20"/>
    <w:rsid w:val="005215AF"/>
    <w:rsid w:val="00525EF5"/>
    <w:rsid w:val="00532ED8"/>
    <w:rsid w:val="00541F6D"/>
    <w:rsid w:val="005427C1"/>
    <w:rsid w:val="00551802"/>
    <w:rsid w:val="00552732"/>
    <w:rsid w:val="00555203"/>
    <w:rsid w:val="005879D7"/>
    <w:rsid w:val="005937E2"/>
    <w:rsid w:val="005F4F80"/>
    <w:rsid w:val="006147E1"/>
    <w:rsid w:val="0062790C"/>
    <w:rsid w:val="006542BD"/>
    <w:rsid w:val="00660874"/>
    <w:rsid w:val="0068005E"/>
    <w:rsid w:val="0069261E"/>
    <w:rsid w:val="00695572"/>
    <w:rsid w:val="0069632F"/>
    <w:rsid w:val="00696BAD"/>
    <w:rsid w:val="006F4502"/>
    <w:rsid w:val="00706290"/>
    <w:rsid w:val="00761683"/>
    <w:rsid w:val="00773461"/>
    <w:rsid w:val="00782178"/>
    <w:rsid w:val="00783769"/>
    <w:rsid w:val="007B4AC6"/>
    <w:rsid w:val="007D6F67"/>
    <w:rsid w:val="007E466D"/>
    <w:rsid w:val="007F41A2"/>
    <w:rsid w:val="008157FF"/>
    <w:rsid w:val="008177F0"/>
    <w:rsid w:val="00823133"/>
    <w:rsid w:val="0082337D"/>
    <w:rsid w:val="00855DFE"/>
    <w:rsid w:val="008A1CC6"/>
    <w:rsid w:val="008D3A9F"/>
    <w:rsid w:val="009161C4"/>
    <w:rsid w:val="00932C5C"/>
    <w:rsid w:val="009411D0"/>
    <w:rsid w:val="009577BF"/>
    <w:rsid w:val="009801B5"/>
    <w:rsid w:val="009C0FD8"/>
    <w:rsid w:val="009D5780"/>
    <w:rsid w:val="00A151BF"/>
    <w:rsid w:val="00A31995"/>
    <w:rsid w:val="00A368BB"/>
    <w:rsid w:val="00A4686E"/>
    <w:rsid w:val="00A735E9"/>
    <w:rsid w:val="00A769D6"/>
    <w:rsid w:val="00A879A6"/>
    <w:rsid w:val="00AA10D7"/>
    <w:rsid w:val="00AB3C95"/>
    <w:rsid w:val="00AB6A87"/>
    <w:rsid w:val="00AD3C46"/>
    <w:rsid w:val="00AD5268"/>
    <w:rsid w:val="00B1378E"/>
    <w:rsid w:val="00B24838"/>
    <w:rsid w:val="00B24943"/>
    <w:rsid w:val="00B53348"/>
    <w:rsid w:val="00B730F3"/>
    <w:rsid w:val="00B82CD7"/>
    <w:rsid w:val="00BD6DB1"/>
    <w:rsid w:val="00C27A4D"/>
    <w:rsid w:val="00C5037B"/>
    <w:rsid w:val="00C6051A"/>
    <w:rsid w:val="00C63130"/>
    <w:rsid w:val="00C73147"/>
    <w:rsid w:val="00CB33BA"/>
    <w:rsid w:val="00CB6B90"/>
    <w:rsid w:val="00CD102E"/>
    <w:rsid w:val="00CD6B29"/>
    <w:rsid w:val="00D413D3"/>
    <w:rsid w:val="00D51F3B"/>
    <w:rsid w:val="00D70707"/>
    <w:rsid w:val="00D713E1"/>
    <w:rsid w:val="00DA4F15"/>
    <w:rsid w:val="00DC6862"/>
    <w:rsid w:val="00DE59E1"/>
    <w:rsid w:val="00E0048C"/>
    <w:rsid w:val="00E112B9"/>
    <w:rsid w:val="00E11D6B"/>
    <w:rsid w:val="00E14FD0"/>
    <w:rsid w:val="00E25A75"/>
    <w:rsid w:val="00E408F4"/>
    <w:rsid w:val="00E50EB1"/>
    <w:rsid w:val="00E773F7"/>
    <w:rsid w:val="00E8063B"/>
    <w:rsid w:val="00E90339"/>
    <w:rsid w:val="00E95345"/>
    <w:rsid w:val="00EB4608"/>
    <w:rsid w:val="00EE2C0E"/>
    <w:rsid w:val="00EE40A9"/>
    <w:rsid w:val="00F20B24"/>
    <w:rsid w:val="00F279AF"/>
    <w:rsid w:val="00F3441C"/>
    <w:rsid w:val="00F5081E"/>
    <w:rsid w:val="00F63530"/>
    <w:rsid w:val="00FE1C98"/>
    <w:rsid w:val="00FE29ED"/>
    <w:rsid w:val="00FE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D6DB1"/>
  </w:style>
  <w:style w:type="paragraph" w:styleId="berschrift1">
    <w:name w:val="heading 1"/>
    <w:basedOn w:val="Standard"/>
    <w:next w:val="Standard"/>
    <w:link w:val="berschrift1Zchn"/>
    <w:uiPriority w:val="9"/>
    <w:qFormat/>
    <w:rsid w:val="00BD6DB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C9FA6" w:themeColor="accent1" w:themeShade="BF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D6DB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62B9B0" w:themeColor="accent2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D6DB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768792" w:themeColor="accent6" w:themeShade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D6DB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1292C" w:themeColor="accent5" w:themeShade="BF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D6DB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3A837C" w:themeColor="accent2" w:themeShade="80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D6DB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E5B63" w:themeColor="accent6" w:themeShade="80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D6DB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286B6F" w:themeColor="accent1" w:themeShade="8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D6DB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3A837C" w:themeColor="accent2" w:themeShade="80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D6DB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4E5B63" w:themeColor="accent6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2045"/>
    <w:pPr>
      <w:spacing w:line="150" w:lineRule="exact"/>
    </w:pPr>
    <w:rPr>
      <w:spacing w:val="4"/>
      <w:sz w:val="12"/>
    </w:rPr>
  </w:style>
  <w:style w:type="character" w:customStyle="1" w:styleId="KopfzeileZchn">
    <w:name w:val="Kopfzeile Zchn"/>
    <w:basedOn w:val="Absatz-Standardschriftart"/>
    <w:link w:val="Kopfzeile"/>
    <w:uiPriority w:val="99"/>
    <w:rsid w:val="00142045"/>
    <w:rPr>
      <w:spacing w:val="4"/>
      <w:sz w:val="12"/>
    </w:rPr>
  </w:style>
  <w:style w:type="paragraph" w:styleId="Fuzeile">
    <w:name w:val="footer"/>
    <w:basedOn w:val="Standard"/>
    <w:link w:val="FuzeileZchn"/>
    <w:uiPriority w:val="99"/>
    <w:unhideWhenUsed/>
    <w:rsid w:val="003B0617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0617"/>
  </w:style>
  <w:style w:type="table" w:styleId="Tabellenraster">
    <w:name w:val="Table Grid"/>
    <w:basedOn w:val="NormaleTabelle"/>
    <w:uiPriority w:val="59"/>
    <w:rsid w:val="00696BAD"/>
    <w:tblPr>
      <w:tblCellMar>
        <w:left w:w="0" w:type="dxa"/>
        <w:right w:w="0" w:type="dxa"/>
      </w:tblCellMar>
    </w:tblPr>
  </w:style>
  <w:style w:type="paragraph" w:customStyle="1" w:styleId="Betreff">
    <w:name w:val="Betreff"/>
    <w:basedOn w:val="Standard"/>
    <w:rsid w:val="00167C39"/>
    <w:rPr>
      <w:b/>
    </w:rPr>
  </w:style>
  <w:style w:type="paragraph" w:customStyle="1" w:styleId="AdresseFuss">
    <w:name w:val="Adresse Fuss"/>
    <w:basedOn w:val="Standard"/>
    <w:rsid w:val="000D1A1B"/>
    <w:pPr>
      <w:tabs>
        <w:tab w:val="left" w:pos="181"/>
      </w:tabs>
      <w:spacing w:line="200" w:lineRule="exact"/>
    </w:pPr>
    <w:rPr>
      <w:spacing w:val="3"/>
      <w:sz w:val="1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F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FA1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D6DB1"/>
    <w:rPr>
      <w:rFonts w:asciiTheme="majorHAnsi" w:eastAsiaTheme="majorEastAsia" w:hAnsiTheme="majorHAnsi" w:cstheme="majorBidi"/>
      <w:color w:val="3C9FA6" w:themeColor="accent1" w:themeShade="BF"/>
      <w:sz w:val="3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D6DB1"/>
    <w:rPr>
      <w:rFonts w:asciiTheme="majorHAnsi" w:eastAsiaTheme="majorEastAsia" w:hAnsiTheme="majorHAnsi" w:cstheme="majorBidi"/>
      <w:color w:val="62B9B0" w:themeColor="accent2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D6DB1"/>
    <w:rPr>
      <w:rFonts w:asciiTheme="majorHAnsi" w:eastAsiaTheme="majorEastAsia" w:hAnsiTheme="majorHAnsi" w:cstheme="majorBidi"/>
      <w:color w:val="768792" w:themeColor="accent6" w:themeShade="BF"/>
      <w:sz w:val="26"/>
      <w:szCs w:val="26"/>
    </w:rPr>
  </w:style>
  <w:style w:type="character" w:styleId="Platzhaltertext">
    <w:name w:val="Placeholder Text"/>
    <w:basedOn w:val="Absatz-Standardschriftart"/>
    <w:uiPriority w:val="99"/>
    <w:semiHidden/>
    <w:rsid w:val="0062790C"/>
    <w:rPr>
      <w:color w:val="808080"/>
    </w:rPr>
  </w:style>
  <w:style w:type="character" w:customStyle="1" w:styleId="Titelseite">
    <w:name w:val="Titelseite"/>
    <w:basedOn w:val="Absatz-Standardschriftart"/>
    <w:uiPriority w:val="1"/>
    <w:rsid w:val="0062790C"/>
    <w:rPr>
      <w:rFonts w:asciiTheme="minorHAnsi" w:hAnsiTheme="minorHAnsi"/>
      <w:sz w:val="52"/>
    </w:rPr>
  </w:style>
  <w:style w:type="character" w:customStyle="1" w:styleId="Formatvorlage3">
    <w:name w:val="Formatvorlage3"/>
    <w:basedOn w:val="Absatz-Standardschriftart"/>
    <w:uiPriority w:val="1"/>
    <w:rsid w:val="0062790C"/>
    <w:rPr>
      <w:rFonts w:asciiTheme="minorHAnsi" w:hAnsiTheme="minorHAnsi"/>
      <w:sz w:val="52"/>
    </w:rPr>
  </w:style>
  <w:style w:type="paragraph" w:styleId="Listenabsatz">
    <w:name w:val="List Paragraph"/>
    <w:basedOn w:val="Standard"/>
    <w:uiPriority w:val="34"/>
    <w:qFormat/>
    <w:rsid w:val="0062790C"/>
    <w:pPr>
      <w:ind w:left="720"/>
      <w:contextualSpacing/>
    </w:pPr>
  </w:style>
  <w:style w:type="character" w:styleId="IntensiverVerweis">
    <w:name w:val="Intense Reference"/>
    <w:basedOn w:val="Absatz-Standardschriftart"/>
    <w:uiPriority w:val="32"/>
    <w:qFormat/>
    <w:rsid w:val="00BD6DB1"/>
    <w:rPr>
      <w:b/>
      <w:bCs/>
      <w:smallCaps/>
      <w:color w:val="67C2C8" w:themeColor="accent1"/>
      <w:spacing w:val="5"/>
      <w:u w:val="single"/>
    </w:rPr>
  </w:style>
  <w:style w:type="character" w:customStyle="1" w:styleId="Formatvorlage4">
    <w:name w:val="Formatvorlage4"/>
    <w:basedOn w:val="Absatz-Standardschriftart"/>
    <w:uiPriority w:val="1"/>
    <w:rsid w:val="0062790C"/>
    <w:rPr>
      <w:rFonts w:asciiTheme="minorHAnsi" w:hAnsiTheme="minorHAnsi"/>
      <w:sz w:val="22"/>
    </w:rPr>
  </w:style>
  <w:style w:type="character" w:customStyle="1" w:styleId="Formatvorlage5">
    <w:name w:val="Formatvorlage5"/>
    <w:basedOn w:val="Absatz-Standardschriftart"/>
    <w:uiPriority w:val="1"/>
    <w:rsid w:val="0062790C"/>
    <w:rPr>
      <w:rFonts w:asciiTheme="minorHAnsi" w:hAnsiTheme="minorHAnsi"/>
      <w:sz w:val="22"/>
    </w:rPr>
  </w:style>
  <w:style w:type="character" w:customStyle="1" w:styleId="Formatvorlage6">
    <w:name w:val="Formatvorlage6"/>
    <w:basedOn w:val="Absatz-Standardschriftart"/>
    <w:uiPriority w:val="1"/>
    <w:rsid w:val="0062790C"/>
    <w:rPr>
      <w:rFonts w:asciiTheme="minorHAnsi" w:hAnsiTheme="minorHAnsi"/>
      <w:sz w:val="22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D6DB1"/>
    <w:rPr>
      <w:rFonts w:asciiTheme="majorHAnsi" w:eastAsiaTheme="majorEastAsia" w:hAnsiTheme="majorHAnsi" w:cstheme="majorBidi"/>
      <w:i/>
      <w:iCs/>
      <w:color w:val="21292C" w:themeColor="accent5" w:themeShade="BF"/>
      <w:sz w:val="25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D6DB1"/>
    <w:rPr>
      <w:rFonts w:asciiTheme="majorHAnsi" w:eastAsiaTheme="majorEastAsia" w:hAnsiTheme="majorHAnsi" w:cstheme="majorBidi"/>
      <w:i/>
      <w:iCs/>
      <w:color w:val="3A837C" w:themeColor="accent2" w:themeShade="80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D6DB1"/>
    <w:rPr>
      <w:rFonts w:asciiTheme="majorHAnsi" w:eastAsiaTheme="majorEastAsia" w:hAnsiTheme="majorHAnsi" w:cstheme="majorBidi"/>
      <w:i/>
      <w:iCs/>
      <w:color w:val="4E5B63" w:themeColor="accent6" w:themeShade="80"/>
      <w:sz w:val="23"/>
      <w:szCs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D6DB1"/>
    <w:rPr>
      <w:rFonts w:asciiTheme="majorHAnsi" w:eastAsiaTheme="majorEastAsia" w:hAnsiTheme="majorHAnsi" w:cstheme="majorBidi"/>
      <w:color w:val="286B6F" w:themeColor="accent1" w:themeShade="8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D6DB1"/>
    <w:rPr>
      <w:rFonts w:asciiTheme="majorHAnsi" w:eastAsiaTheme="majorEastAsia" w:hAnsiTheme="majorHAnsi" w:cstheme="majorBidi"/>
      <w:color w:val="3A837C" w:themeColor="accent2" w:themeShade="80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D6DB1"/>
    <w:rPr>
      <w:rFonts w:asciiTheme="majorHAnsi" w:eastAsiaTheme="majorEastAsia" w:hAnsiTheme="majorHAnsi" w:cstheme="majorBidi"/>
      <w:color w:val="4E5B63" w:themeColor="accent6" w:themeShade="8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BD6DB1"/>
    <w:pPr>
      <w:spacing w:line="240" w:lineRule="auto"/>
    </w:pPr>
    <w:rPr>
      <w:b/>
      <w:bCs/>
      <w:smallCaps/>
      <w:color w:val="67C2C8" w:themeColor="accent1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BD6DB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C9FA6" w:themeColor="accent1" w:themeShade="BF"/>
      <w:spacing w:val="-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BD6DB1"/>
    <w:rPr>
      <w:rFonts w:asciiTheme="majorHAnsi" w:eastAsiaTheme="majorEastAsia" w:hAnsiTheme="majorHAnsi" w:cstheme="majorBidi"/>
      <w:color w:val="3C9FA6" w:themeColor="accent1" w:themeShade="BF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D6DB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D6DB1"/>
    <w:rPr>
      <w:rFonts w:asciiTheme="majorHAnsi" w:eastAsiaTheme="majorEastAsia" w:hAnsiTheme="majorHAnsi" w:cstheme="majorBidi"/>
    </w:rPr>
  </w:style>
  <w:style w:type="character" w:styleId="Fett">
    <w:name w:val="Strong"/>
    <w:basedOn w:val="Absatz-Standardschriftart"/>
    <w:uiPriority w:val="22"/>
    <w:qFormat/>
    <w:rsid w:val="00BD6DB1"/>
    <w:rPr>
      <w:b/>
      <w:bCs/>
    </w:rPr>
  </w:style>
  <w:style w:type="character" w:styleId="Hervorhebung">
    <w:name w:val="Emphasis"/>
    <w:basedOn w:val="Absatz-Standardschriftart"/>
    <w:uiPriority w:val="20"/>
    <w:qFormat/>
    <w:rsid w:val="00BD6DB1"/>
    <w:rPr>
      <w:i/>
      <w:iCs/>
    </w:rPr>
  </w:style>
  <w:style w:type="paragraph" w:styleId="KeinLeerraum">
    <w:name w:val="No Spacing"/>
    <w:uiPriority w:val="1"/>
    <w:qFormat/>
    <w:rsid w:val="00BD6DB1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BD6DB1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BD6DB1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D6DB1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67C2C8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D6DB1"/>
    <w:rPr>
      <w:rFonts w:asciiTheme="majorHAnsi" w:eastAsiaTheme="majorEastAsia" w:hAnsiTheme="majorHAnsi" w:cstheme="majorBidi"/>
      <w:color w:val="67C2C8" w:themeColor="accent1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BD6DB1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BD6DB1"/>
    <w:rPr>
      <w:b w:val="0"/>
      <w:bCs w:val="0"/>
      <w:i/>
      <w:iCs/>
      <w:color w:val="67C2C8" w:themeColor="accent1"/>
    </w:rPr>
  </w:style>
  <w:style w:type="character" w:styleId="SchwacherVerweis">
    <w:name w:val="Subtle Reference"/>
    <w:basedOn w:val="Absatz-Standardschriftart"/>
    <w:uiPriority w:val="31"/>
    <w:qFormat/>
    <w:rsid w:val="00BD6DB1"/>
    <w:rPr>
      <w:smallCaps/>
      <w:color w:val="404040" w:themeColor="text1" w:themeTint="BF"/>
      <w:u w:val="single" w:color="7F7F7F" w:themeColor="text1" w:themeTint="80"/>
    </w:rPr>
  </w:style>
  <w:style w:type="character" w:styleId="Buchtitel">
    <w:name w:val="Book Title"/>
    <w:basedOn w:val="Absatz-Standardschriftart"/>
    <w:uiPriority w:val="33"/>
    <w:qFormat/>
    <w:rsid w:val="00BD6DB1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BD6DB1"/>
    <w:pPr>
      <w:outlineLvl w:val="9"/>
    </w:pPr>
  </w:style>
  <w:style w:type="paragraph" w:customStyle="1" w:styleId="Kapitelberschrift">
    <w:name w:val="Kapitelüberschrift"/>
    <w:basedOn w:val="Standard"/>
    <w:link w:val="KapitelberschriftZchn"/>
    <w:qFormat/>
    <w:rsid w:val="001E07BE"/>
    <w:pPr>
      <w:pBdr>
        <w:bottom w:val="single" w:sz="24" w:space="1" w:color="67C2C8" w:themeColor="accent1"/>
      </w:pBdr>
      <w:spacing w:before="480"/>
    </w:pPr>
    <w:rPr>
      <w:b/>
      <w:sz w:val="24"/>
      <w:szCs w:val="24"/>
    </w:rPr>
  </w:style>
  <w:style w:type="paragraph" w:customStyle="1" w:styleId="Lauftext">
    <w:name w:val="Lauftext"/>
    <w:basedOn w:val="Standard"/>
    <w:link w:val="LauftextZchn"/>
    <w:qFormat/>
    <w:rsid w:val="00FE56D4"/>
    <w:pPr>
      <w:tabs>
        <w:tab w:val="left" w:pos="336"/>
        <w:tab w:val="left" w:pos="392"/>
        <w:tab w:val="left" w:pos="426"/>
      </w:tabs>
      <w:spacing w:line="320" w:lineRule="exact"/>
      <w:ind w:left="28" w:hanging="6"/>
      <w:jc w:val="both"/>
    </w:pPr>
    <w:rPr>
      <w:sz w:val="20"/>
      <w:szCs w:val="20"/>
    </w:rPr>
  </w:style>
  <w:style w:type="character" w:customStyle="1" w:styleId="KapitelberschriftZchn">
    <w:name w:val="Kapitelüberschrift Zchn"/>
    <w:basedOn w:val="Absatz-Standardschriftart"/>
    <w:link w:val="Kapitelberschrift"/>
    <w:rsid w:val="001E07BE"/>
    <w:rPr>
      <w:b/>
      <w:sz w:val="24"/>
      <w:szCs w:val="24"/>
    </w:rPr>
  </w:style>
  <w:style w:type="character" w:customStyle="1" w:styleId="LauftextZchn">
    <w:name w:val="Lauftext Zchn"/>
    <w:basedOn w:val="Absatz-Standardschriftart"/>
    <w:link w:val="Lauftext"/>
    <w:rsid w:val="00FE56D4"/>
    <w:rPr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rsid w:val="00706290"/>
    <w:pPr>
      <w:spacing w:before="120" w:after="0"/>
      <w:ind w:left="220"/>
    </w:pPr>
    <w:rPr>
      <w:rFonts w:cstheme="minorHAnsi"/>
      <w:i/>
      <w:iCs/>
      <w:sz w:val="20"/>
      <w:szCs w:val="20"/>
    </w:rPr>
  </w:style>
  <w:style w:type="paragraph" w:styleId="Verzeichnis1">
    <w:name w:val="toc 1"/>
    <w:basedOn w:val="Standard"/>
    <w:next w:val="Standard"/>
    <w:autoRedefine/>
    <w:uiPriority w:val="39"/>
    <w:unhideWhenUsed/>
    <w:rsid w:val="00706290"/>
    <w:pPr>
      <w:spacing w:before="240" w:after="120"/>
    </w:pPr>
    <w:rPr>
      <w:rFonts w:cstheme="minorHAnsi"/>
      <w:b/>
      <w:bC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rsid w:val="00706290"/>
    <w:pPr>
      <w:spacing w:after="0"/>
      <w:ind w:left="440"/>
    </w:pPr>
    <w:rPr>
      <w:rFonts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9261E"/>
    <w:pPr>
      <w:spacing w:after="0"/>
      <w:ind w:left="660"/>
    </w:pPr>
    <w:rPr>
      <w:rFonts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9261E"/>
    <w:pPr>
      <w:spacing w:after="0"/>
      <w:ind w:left="880"/>
    </w:pPr>
    <w:rPr>
      <w:rFonts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9261E"/>
    <w:pPr>
      <w:spacing w:after="0"/>
      <w:ind w:left="1100"/>
    </w:pPr>
    <w:rPr>
      <w:rFonts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9261E"/>
    <w:pPr>
      <w:spacing w:after="0"/>
      <w:ind w:left="1320"/>
    </w:pPr>
    <w:rPr>
      <w:rFonts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9261E"/>
    <w:pPr>
      <w:spacing w:after="0"/>
      <w:ind w:left="1540"/>
    </w:pPr>
    <w:rPr>
      <w:rFonts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9261E"/>
    <w:pPr>
      <w:spacing w:after="0"/>
      <w:ind w:left="1760"/>
    </w:pPr>
    <w:rPr>
      <w:rFonts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9261E"/>
    <w:rPr>
      <w:color w:val="008391" w:themeColor="hyperlink"/>
      <w:u w:val="single"/>
    </w:rPr>
  </w:style>
  <w:style w:type="table" w:styleId="EinfacheTabelle1">
    <w:name w:val="Plain Table 1"/>
    <w:basedOn w:val="NormaleTabelle"/>
    <w:uiPriority w:val="41"/>
    <w:rsid w:val="0012507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elblatt">
    <w:name w:val="Titelblatt"/>
    <w:basedOn w:val="Standard"/>
    <w:link w:val="TitelblattZchn"/>
    <w:qFormat/>
    <w:rsid w:val="00CB6B90"/>
    <w:pPr>
      <w:tabs>
        <w:tab w:val="left" w:pos="2175"/>
      </w:tabs>
      <w:spacing w:line="240" w:lineRule="auto"/>
    </w:pPr>
    <w:rPr>
      <w:rFonts w:asciiTheme="majorHAnsi" w:hAnsiTheme="majorHAnsi" w:cstheme="majorHAnsi"/>
      <w:sz w:val="44"/>
      <w:szCs w:val="44"/>
      <w:lang w:val="en-US"/>
    </w:rPr>
  </w:style>
  <w:style w:type="paragraph" w:customStyle="1" w:styleId="Titelblatt2">
    <w:name w:val="Titelblatt2"/>
    <w:basedOn w:val="Standard"/>
    <w:link w:val="Titelblatt2Zchn"/>
    <w:qFormat/>
    <w:rsid w:val="00CB6B90"/>
    <w:pPr>
      <w:tabs>
        <w:tab w:val="left" w:pos="3075"/>
      </w:tabs>
    </w:pPr>
    <w:rPr>
      <w:sz w:val="28"/>
      <w:szCs w:val="28"/>
    </w:rPr>
  </w:style>
  <w:style w:type="character" w:customStyle="1" w:styleId="TitelblattZchn">
    <w:name w:val="Titelblatt Zchn"/>
    <w:basedOn w:val="Absatz-Standardschriftart"/>
    <w:link w:val="Titelblatt"/>
    <w:rsid w:val="00CB6B90"/>
    <w:rPr>
      <w:rFonts w:asciiTheme="majorHAnsi" w:hAnsiTheme="majorHAnsi" w:cstheme="majorHAnsi"/>
      <w:sz w:val="44"/>
      <w:szCs w:val="44"/>
      <w:lang w:val="en-US"/>
    </w:rPr>
  </w:style>
  <w:style w:type="character" w:customStyle="1" w:styleId="Titelblatt2Zchn">
    <w:name w:val="Titelblatt2 Zchn"/>
    <w:basedOn w:val="Absatz-Standardschriftart"/>
    <w:link w:val="Titelblatt2"/>
    <w:rsid w:val="00CB6B90"/>
    <w:rPr>
      <w:sz w:val="28"/>
      <w:szCs w:val="2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A558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A558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A55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unibas.ch/dam/jcr:20917d01-a51b-49eb-ab0a-73c2664dc018/R_Weiterbildungsstudium_00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unibas.ch/dam/jcr:60f71594-0bea-42b5-ba86-d4eafc7209e9/441_900_01.pdf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8C706143A041D4AD2C641CEB3F9B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E41F49-70DD-404E-88BA-4CD031D11A4D}"/>
      </w:docPartPr>
      <w:docPartBody>
        <w:p w:rsidR="002C140B" w:rsidRDefault="002C140B">
          <w:pPr>
            <w:pStyle w:val="218C706143A041D4AD2C641CEB3F9BB6"/>
          </w:pPr>
          <w:r w:rsidRPr="00390970">
            <w:rPr>
              <w:rStyle w:val="Platzhaltertext"/>
              <w:sz w:val="20"/>
              <w:szCs w:val="20"/>
            </w:rPr>
            <w:t>Klicken Sie hier, um die Studiengangbezeichnung einzugeben.</w:t>
          </w:r>
        </w:p>
      </w:docPartBody>
    </w:docPart>
    <w:docPart>
      <w:docPartPr>
        <w:name w:val="2A199FCDF7F04A209A6F5DFF129AA2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9C01AC-EEE1-44FF-B411-4620714386AD}"/>
      </w:docPartPr>
      <w:docPartBody>
        <w:p w:rsidR="002C140B" w:rsidRDefault="00457E5A" w:rsidP="00457E5A">
          <w:pPr>
            <w:pStyle w:val="2A199FCDF7F04A209A6F5DFF129AA25D1"/>
          </w:pPr>
          <w:r w:rsidRPr="00EE7703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70270F9DB74E4F74A4424AC03AB96F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236DD8-3381-4E90-8318-E30A3F8A7F06}"/>
      </w:docPartPr>
      <w:docPartBody>
        <w:p w:rsidR="000722D0" w:rsidRDefault="00457E5A" w:rsidP="00457E5A">
          <w:pPr>
            <w:pStyle w:val="70270F9DB74E4F74A4424AC03AB96F88"/>
          </w:pPr>
          <w:r w:rsidRPr="00390970">
            <w:rPr>
              <w:rStyle w:val="Platzhaltertext"/>
              <w:sz w:val="20"/>
              <w:szCs w:val="20"/>
            </w:rPr>
            <w:t xml:space="preserve">Klicken Sie hier, um die </w:t>
          </w:r>
          <w:r>
            <w:rPr>
              <w:rStyle w:val="Platzhaltertext"/>
              <w:sz w:val="20"/>
              <w:szCs w:val="20"/>
            </w:rPr>
            <w:t>Kurs</w:t>
          </w:r>
          <w:r w:rsidRPr="00390970">
            <w:rPr>
              <w:rStyle w:val="Platzhaltertext"/>
              <w:sz w:val="20"/>
              <w:szCs w:val="20"/>
            </w:rPr>
            <w:t>bezeichnung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40B"/>
    <w:rsid w:val="000722D0"/>
    <w:rsid w:val="002C140B"/>
    <w:rsid w:val="0045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57E5A"/>
    <w:rPr>
      <w:color w:val="808080"/>
    </w:rPr>
  </w:style>
  <w:style w:type="paragraph" w:customStyle="1" w:styleId="218C706143A041D4AD2C641CEB3F9BB6">
    <w:name w:val="218C706143A041D4AD2C641CEB3F9BB6"/>
  </w:style>
  <w:style w:type="paragraph" w:customStyle="1" w:styleId="2A199FCDF7F04A209A6F5DFF129AA25D">
    <w:name w:val="2A199FCDF7F04A209A6F5DFF129AA25D"/>
  </w:style>
  <w:style w:type="paragraph" w:customStyle="1" w:styleId="2A199FCDF7F04A209A6F5DFF129AA25D1">
    <w:name w:val="2A199FCDF7F04A209A6F5DFF129AA25D1"/>
    <w:rsid w:val="00457E5A"/>
    <w:pPr>
      <w:tabs>
        <w:tab w:val="left" w:pos="3075"/>
      </w:tabs>
    </w:pPr>
    <w:rPr>
      <w:sz w:val="28"/>
      <w:szCs w:val="28"/>
      <w:lang w:eastAsia="en-US"/>
    </w:rPr>
  </w:style>
  <w:style w:type="paragraph" w:customStyle="1" w:styleId="70270F9DB74E4F74A4424AC03AB96F88">
    <w:name w:val="70270F9DB74E4F74A4424AC03AB96F88"/>
    <w:rsid w:val="00457E5A"/>
    <w:pPr>
      <w:spacing w:line="240" w:lineRule="auto"/>
    </w:pPr>
    <w:rPr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Uniba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C2C8"/>
      </a:accent1>
      <a:accent2>
        <a:srgbClr val="A5D7D2"/>
      </a:accent2>
      <a:accent3>
        <a:srgbClr val="F09EAE"/>
      </a:accent3>
      <a:accent4>
        <a:srgbClr val="D20537"/>
      </a:accent4>
      <a:accent5>
        <a:srgbClr val="2D373C"/>
      </a:accent5>
      <a:accent6>
        <a:srgbClr val="A8B3BA"/>
      </a:accent6>
      <a:hlink>
        <a:srgbClr val="008391"/>
      </a:hlink>
      <a:folHlink>
        <a:srgbClr val="00B1C4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B56EF-F423-4F38-8628-84022EC0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Kursbeschreibung WBK - Template 2023.dotx</Template>
  <TotalTime>0</TotalTime>
  <Pages>3</Pages>
  <Words>147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Ilja Johannes Karenovics</dc:creator>
  <cp:lastModifiedBy>Ilja Johannes Karenovics</cp:lastModifiedBy>
  <cp:revision>8</cp:revision>
  <cp:lastPrinted>2015-05-27T08:58:00Z</cp:lastPrinted>
  <dcterms:created xsi:type="dcterms:W3CDTF">2023-03-29T15:40:00Z</dcterms:created>
  <dcterms:modified xsi:type="dcterms:W3CDTF">2023-11-08T16:11:00Z</dcterms:modified>
</cp:coreProperties>
</file>