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11CF" w:rsidRDefault="00FD11CF" w:rsidP="00FD11CF">
      <w:pPr>
        <w:rPr>
          <w:sz w:val="40"/>
        </w:rPr>
      </w:pPr>
      <w:r w:rsidRPr="00FD11CF">
        <w:rPr>
          <w:sz w:val="40"/>
        </w:rPr>
        <w:t>Flächen- und Arbeitsplatzb</w:t>
      </w:r>
      <w:r>
        <w:rPr>
          <w:sz w:val="40"/>
        </w:rPr>
        <w:t>edarfsmeldung</w:t>
      </w:r>
    </w:p>
    <w:p w:rsidR="00FF5F7B" w:rsidRDefault="00FF5F7B" w:rsidP="00FD11CF">
      <w:pPr>
        <w:pStyle w:val="Header"/>
        <w:spacing w:line="240" w:lineRule="auto"/>
        <w:ind w:right="-284"/>
        <w:rPr>
          <w:sz w:val="20"/>
        </w:rPr>
      </w:pPr>
    </w:p>
    <w:p w:rsidR="00FD11CF" w:rsidRPr="00FF5F7B" w:rsidRDefault="00FD11CF" w:rsidP="00FD11CF">
      <w:pPr>
        <w:pStyle w:val="Header"/>
        <w:spacing w:line="240" w:lineRule="auto"/>
        <w:ind w:right="-284"/>
        <w:rPr>
          <w:b/>
          <w:color w:val="C00000"/>
          <w:sz w:val="18"/>
        </w:rPr>
      </w:pPr>
      <w:r w:rsidRPr="00FF5F7B">
        <w:rPr>
          <w:color w:val="C00000"/>
          <w:sz w:val="18"/>
        </w:rPr>
        <w:t>(zu senden an den zuständigen Campus Manager</w:t>
      </w:r>
      <w:r w:rsidRPr="00FF5F7B">
        <w:rPr>
          <w:color w:val="C00000"/>
          <w:sz w:val="18"/>
        </w:rPr>
        <w:t xml:space="preserve"> via Geschä</w:t>
      </w:r>
      <w:r w:rsidRPr="00FF5F7B">
        <w:rPr>
          <w:color w:val="C00000"/>
          <w:sz w:val="18"/>
        </w:rPr>
        <w:t>ftsführerin/Geschäftsführer der zuständigen Fakultät)</w:t>
      </w:r>
    </w:p>
    <w:p w:rsidR="00FD11CF" w:rsidRPr="00FD11CF" w:rsidRDefault="00FD11CF" w:rsidP="00FD11CF">
      <w:pPr>
        <w:rPr>
          <w:sz w:val="40"/>
        </w:rPr>
      </w:pPr>
    </w:p>
    <w:p w:rsidR="00FD11CF" w:rsidRDefault="00FD11CF" w:rsidP="00FD11CF"/>
    <w:tbl>
      <w:tblPr>
        <w:tblW w:w="9747" w:type="dxa"/>
        <w:tblLook w:val="01E0" w:firstRow="1" w:lastRow="1" w:firstColumn="1" w:lastColumn="1" w:noHBand="0" w:noVBand="0"/>
      </w:tblPr>
      <w:tblGrid>
        <w:gridCol w:w="2802"/>
        <w:gridCol w:w="2126"/>
        <w:gridCol w:w="4819"/>
      </w:tblGrid>
      <w:tr w:rsidR="00FD11CF" w:rsidRPr="008160C9" w:rsidTr="008D26E6">
        <w:tc>
          <w:tcPr>
            <w:tcW w:w="2802" w:type="dxa"/>
            <w:shd w:val="clear" w:color="auto" w:fill="auto"/>
          </w:tcPr>
          <w:p w:rsidR="00FD11CF" w:rsidRPr="008160C9" w:rsidRDefault="00FD11CF" w:rsidP="008D26E6">
            <w:r w:rsidRPr="008160C9">
              <w:t>Antragsteller/in:</w:t>
            </w:r>
          </w:p>
        </w:tc>
        <w:tc>
          <w:tcPr>
            <w:tcW w:w="2126" w:type="dxa"/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righ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Name/Funktion</w:t>
            </w:r>
          </w:p>
        </w:tc>
        <w:bookmarkStart w:id="0" w:name="Text25"/>
        <w:tc>
          <w:tcPr>
            <w:tcW w:w="4819" w:type="dxa"/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fldChar w:fldCharType="end"/>
            </w:r>
            <w:bookmarkEnd w:id="0"/>
          </w:p>
        </w:tc>
      </w:tr>
      <w:tr w:rsidR="00FD11CF" w:rsidRPr="008160C9" w:rsidTr="008D26E6">
        <w:tc>
          <w:tcPr>
            <w:tcW w:w="2802" w:type="dxa"/>
            <w:shd w:val="clear" w:color="auto" w:fill="auto"/>
          </w:tcPr>
          <w:p w:rsidR="00FD11CF" w:rsidRPr="008160C9" w:rsidRDefault="00FD11CF" w:rsidP="008D26E6">
            <w:r w:rsidRPr="008160C9">
              <w:t>Datum Antragstellung:</w:t>
            </w:r>
          </w:p>
        </w:tc>
        <w:tc>
          <w:tcPr>
            <w:tcW w:w="2126" w:type="dxa"/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righ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Datum</w:t>
            </w:r>
          </w:p>
        </w:tc>
        <w:tc>
          <w:tcPr>
            <w:tcW w:w="4819" w:type="dxa"/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2802" w:type="dxa"/>
            <w:shd w:val="clear" w:color="auto" w:fill="auto"/>
          </w:tcPr>
          <w:p w:rsidR="00FD11CF" w:rsidRPr="008160C9" w:rsidRDefault="00FD11CF" w:rsidP="008D26E6">
            <w:r w:rsidRPr="008160C9">
              <w:t>Gliederungseinheit:</w:t>
            </w:r>
          </w:p>
        </w:tc>
        <w:tc>
          <w:tcPr>
            <w:tcW w:w="2126" w:type="dxa"/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righ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Fakultät/Dept./Institut</w:t>
            </w:r>
          </w:p>
        </w:tc>
        <w:tc>
          <w:tcPr>
            <w:tcW w:w="4819" w:type="dxa"/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" w:name="Text24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"/>
          </w:p>
        </w:tc>
      </w:tr>
      <w:tr w:rsidR="00FD11CF" w:rsidRPr="008160C9" w:rsidTr="008D26E6">
        <w:tc>
          <w:tcPr>
            <w:tcW w:w="2802" w:type="dxa"/>
            <w:shd w:val="clear" w:color="auto" w:fill="auto"/>
          </w:tcPr>
          <w:p w:rsidR="00FD11CF" w:rsidRPr="008160C9" w:rsidRDefault="00FD11CF" w:rsidP="008D26E6">
            <w:r w:rsidRPr="008160C9">
              <w:t>Adresse:</w:t>
            </w:r>
          </w:p>
        </w:tc>
        <w:tc>
          <w:tcPr>
            <w:tcW w:w="2126" w:type="dxa"/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righ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Strasse, Gebäude</w:t>
            </w:r>
          </w:p>
        </w:tc>
        <w:tc>
          <w:tcPr>
            <w:tcW w:w="4819" w:type="dxa"/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2802" w:type="dxa"/>
            <w:shd w:val="clear" w:color="auto" w:fill="auto"/>
          </w:tcPr>
          <w:p w:rsidR="00FD11CF" w:rsidRPr="008160C9" w:rsidRDefault="00FD11CF" w:rsidP="008D26E6">
            <w:r w:rsidRPr="008160C9">
              <w:t>Rückfragen an:</w:t>
            </w:r>
          </w:p>
        </w:tc>
        <w:tc>
          <w:tcPr>
            <w:tcW w:w="2126" w:type="dxa"/>
            <w:shd w:val="clear" w:color="auto" w:fill="auto"/>
          </w:tcPr>
          <w:p w:rsidR="00FD11CF" w:rsidRPr="008160C9" w:rsidRDefault="00FF5F7B" w:rsidP="008D26E6">
            <w:pPr>
              <w:tabs>
                <w:tab w:val="right" w:pos="1876"/>
              </w:tabs>
              <w:jc w:val="right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Tel. Nr. / eM</w:t>
            </w:r>
            <w:r w:rsidR="00FD11CF" w:rsidRPr="008160C9">
              <w:rPr>
                <w:i/>
                <w:sz w:val="18"/>
                <w:szCs w:val="18"/>
              </w:rPr>
              <w:t>ail</w:t>
            </w:r>
          </w:p>
        </w:tc>
        <w:tc>
          <w:tcPr>
            <w:tcW w:w="4819" w:type="dxa"/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" w:name="Text26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"/>
          </w:p>
        </w:tc>
      </w:tr>
      <w:tr w:rsidR="00FD11CF" w:rsidRPr="008160C9" w:rsidTr="008D26E6">
        <w:tc>
          <w:tcPr>
            <w:tcW w:w="2802" w:type="dxa"/>
            <w:shd w:val="clear" w:color="auto" w:fill="auto"/>
          </w:tcPr>
          <w:p w:rsidR="00FD11CF" w:rsidRPr="008160C9" w:rsidRDefault="00FD11CF" w:rsidP="008D26E6">
            <w:r w:rsidRPr="008160C9">
              <w:t xml:space="preserve">Terminvorstellung für </w:t>
            </w:r>
            <w:r w:rsidR="00FF5F7B">
              <w:br/>
            </w:r>
            <w:r w:rsidRPr="008160C9">
              <w:t>Bedarfsdeckung:</w:t>
            </w:r>
          </w:p>
        </w:tc>
        <w:tc>
          <w:tcPr>
            <w:tcW w:w="2126" w:type="dxa"/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righ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Datum</w:t>
            </w:r>
          </w:p>
        </w:tc>
        <w:tc>
          <w:tcPr>
            <w:tcW w:w="4819" w:type="dxa"/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" w:name="Text45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3"/>
          </w:p>
        </w:tc>
      </w:tr>
    </w:tbl>
    <w:p w:rsidR="00FD11CF" w:rsidRDefault="00FD11CF" w:rsidP="00FD11CF"/>
    <w:p w:rsidR="00FD11CF" w:rsidRPr="00947E29" w:rsidRDefault="00FD11CF" w:rsidP="00FD11CF">
      <w:pPr>
        <w:pStyle w:val="Titel2"/>
        <w:spacing w:after="120"/>
        <w:rPr>
          <w:b w:val="0"/>
          <w:i/>
          <w:sz w:val="18"/>
          <w:szCs w:val="18"/>
        </w:rPr>
      </w:pPr>
      <w:r w:rsidRPr="002E6200">
        <w:t>Auslöser für Bedarf</w:t>
      </w:r>
      <w:r>
        <w:t xml:space="preserve"> </w:t>
      </w:r>
      <w:r w:rsidRPr="002E6200">
        <w:rPr>
          <w:b w:val="0"/>
          <w:i/>
          <w:sz w:val="18"/>
          <w:szCs w:val="18"/>
        </w:rPr>
        <w:t>(Zutreffende(s) ankreuzen und zugehörige Felder ausfüllen</w:t>
      </w:r>
      <w:r w:rsidRPr="00947E29">
        <w:rPr>
          <w:b w:val="0"/>
          <w:i/>
          <w:sz w:val="18"/>
          <w:szCs w:val="18"/>
        </w:rPr>
        <w:t>)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0"/>
        <w:gridCol w:w="2295"/>
        <w:gridCol w:w="2208"/>
        <w:gridCol w:w="1096"/>
        <w:gridCol w:w="1226"/>
        <w:gridCol w:w="1226"/>
        <w:gridCol w:w="1226"/>
      </w:tblGrid>
      <w:tr w:rsidR="00FD11CF" w:rsidRPr="008160C9" w:rsidTr="008D26E6">
        <w:tc>
          <w:tcPr>
            <w:tcW w:w="4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bookmarkStart w:id="4" w:name="Kontrollkästchen1"/>
          <w:p w:rsidR="00FD11CF" w:rsidRPr="008160C9" w:rsidRDefault="00FD11CF" w:rsidP="008D26E6">
            <w:r w:rsidRPr="008160C9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60C9">
              <w:instrText xml:space="preserve"> FORMCHECKBOX </w:instrText>
            </w:r>
            <w:r w:rsidRPr="008160C9">
              <w:fldChar w:fldCharType="end"/>
            </w:r>
            <w:bookmarkEnd w:id="4"/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Drittmittelzuspruch</w:t>
            </w:r>
          </w:p>
        </w:tc>
        <w:bookmarkStart w:id="5" w:name="Kontrollkästchen8"/>
        <w:tc>
          <w:tcPr>
            <w:tcW w:w="22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0C9">
              <w:instrText xml:space="preserve"> FORMCHECKBOX </w:instrText>
            </w:r>
            <w:r w:rsidRPr="008160C9">
              <w:fldChar w:fldCharType="end"/>
            </w:r>
            <w:bookmarkEnd w:id="5"/>
            <w:r w:rsidRPr="008160C9">
              <w:t xml:space="preserve"> NF</w:t>
            </w:r>
          </w:p>
        </w:tc>
        <w:tc>
          <w:tcPr>
            <w:tcW w:w="47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9"/>
            <w:r w:rsidRPr="008160C9">
              <w:instrText xml:space="preserve"> FORMCHECKBOX </w:instrText>
            </w:r>
            <w:r w:rsidRPr="008160C9">
              <w:fldChar w:fldCharType="end"/>
            </w:r>
            <w:bookmarkEnd w:id="6"/>
            <w:r w:rsidRPr="008160C9">
              <w:t xml:space="preserve"> Drittmittel allgemein</w:t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</w:p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>Projektname</w:t>
            </w:r>
          </w:p>
        </w:tc>
        <w:bookmarkStart w:id="7" w:name="Text22"/>
        <w:tc>
          <w:tcPr>
            <w:tcW w:w="47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7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FD11CF">
            <w:pPr>
              <w:tabs>
                <w:tab w:val="right" w:pos="1876"/>
              </w:tabs>
            </w:pPr>
            <w:r>
              <w:t xml:space="preserve">Umfang </w:t>
            </w:r>
            <w:r w:rsidRPr="008160C9">
              <w:t>zugespro-chene Mittel</w:t>
            </w:r>
            <w:r w:rsidRPr="008160C9">
              <w:tab/>
            </w:r>
            <w:r w:rsidRPr="008160C9">
              <w:rPr>
                <w:i/>
                <w:sz w:val="18"/>
                <w:szCs w:val="18"/>
              </w:rPr>
              <w:t>CHF</w:t>
            </w:r>
          </w:p>
        </w:tc>
        <w:tc>
          <w:tcPr>
            <w:tcW w:w="4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lang w:val="en-GB"/>
              </w:rPr>
            </w:pPr>
            <w:r w:rsidRPr="008160C9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lang w:val="en-GB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lang w:val="en-GB"/>
              </w:rPr>
            </w:pPr>
          </w:p>
        </w:tc>
        <w:tc>
          <w:tcPr>
            <w:tcW w:w="22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>Projektdauer</w:t>
            </w:r>
            <w:r w:rsidRPr="008160C9">
              <w:tab/>
            </w:r>
            <w:r w:rsidRPr="008160C9">
              <w:rPr>
                <w:i/>
                <w:sz w:val="18"/>
                <w:szCs w:val="18"/>
              </w:rPr>
              <w:t>ca.</w:t>
            </w:r>
            <w:r w:rsidRPr="008160C9">
              <w:t xml:space="preserve"> </w:t>
            </w:r>
            <w:r w:rsidRPr="008160C9">
              <w:rPr>
                <w:i/>
                <w:sz w:val="18"/>
                <w:szCs w:val="18"/>
              </w:rPr>
              <w:t>Mt.</w:t>
            </w:r>
          </w:p>
        </w:tc>
        <w:tc>
          <w:tcPr>
            <w:tcW w:w="4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8" w:name="Text49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t> </w:t>
            </w:r>
            <w:r w:rsidRPr="008160C9">
              <w:fldChar w:fldCharType="end"/>
            </w:r>
            <w:bookmarkEnd w:id="8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 xml:space="preserve">Start </w:t>
            </w:r>
            <w:r w:rsidRPr="008160C9">
              <w:tab/>
            </w:r>
            <w:r w:rsidRPr="008160C9">
              <w:rPr>
                <w:i/>
                <w:sz w:val="18"/>
                <w:szCs w:val="18"/>
              </w:rPr>
              <w:t>ca.</w:t>
            </w:r>
            <w:r w:rsidRPr="008160C9">
              <w:t xml:space="preserve"> </w:t>
            </w:r>
            <w:r w:rsidRPr="008160C9">
              <w:rPr>
                <w:i/>
                <w:sz w:val="18"/>
                <w:szCs w:val="18"/>
              </w:rPr>
              <w:t>Datum</w:t>
            </w:r>
          </w:p>
        </w:tc>
        <w:tc>
          <w:tcPr>
            <w:tcW w:w="47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9" w:name="Text2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9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</w:p>
        </w:tc>
        <w:tc>
          <w:tcPr>
            <w:tcW w:w="22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>Ende</w:t>
            </w:r>
            <w:r w:rsidRPr="008160C9">
              <w:rPr>
                <w:i/>
                <w:sz w:val="18"/>
                <w:szCs w:val="18"/>
              </w:rPr>
              <w:t xml:space="preserve"> </w:t>
            </w:r>
            <w:r w:rsidRPr="008160C9">
              <w:rPr>
                <w:i/>
                <w:sz w:val="18"/>
                <w:szCs w:val="18"/>
              </w:rPr>
              <w:tab/>
              <w:t>ca. Datum</w:t>
            </w:r>
          </w:p>
        </w:tc>
        <w:tc>
          <w:tcPr>
            <w:tcW w:w="47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0" w:name="Text3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0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</w:p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60C9">
              <w:instrText xml:space="preserve"> FORMCHECKBOX </w:instrText>
            </w:r>
            <w:r w:rsidRPr="008160C9">
              <w:fldChar w:fldCharType="end"/>
            </w: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Neuprofessur</w:t>
            </w: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>Start</w:t>
            </w:r>
            <w:r w:rsidRPr="008160C9">
              <w:tab/>
            </w:r>
            <w:r w:rsidRPr="008160C9">
              <w:rPr>
                <w:i/>
                <w:sz w:val="18"/>
                <w:szCs w:val="18"/>
              </w:rPr>
              <w:t>Datum</w:t>
            </w:r>
          </w:p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</w:p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60C9">
              <w:instrText xml:space="preserve"> FORMCHECKBOX </w:instrText>
            </w:r>
            <w:r w:rsidRPr="008160C9">
              <w:fldChar w:fldCharType="end"/>
            </w: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Nachfolgeprofessur</w:t>
            </w:r>
          </w:p>
        </w:tc>
        <w:tc>
          <w:tcPr>
            <w:tcW w:w="2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>Start</w:t>
            </w:r>
            <w:r w:rsidRPr="008160C9">
              <w:tab/>
            </w:r>
            <w:r w:rsidRPr="008160C9">
              <w:rPr>
                <w:i/>
                <w:sz w:val="18"/>
                <w:szCs w:val="18"/>
              </w:rPr>
              <w:t>Datum</w:t>
            </w:r>
          </w:p>
        </w:tc>
        <w:tc>
          <w:tcPr>
            <w:tcW w:w="47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</w:p>
        </w:tc>
        <w:tc>
          <w:tcPr>
            <w:tcW w:w="22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jc w:val="both"/>
            </w:pPr>
            <w:r w:rsidRPr="008160C9">
              <w:t xml:space="preserve">Name </w:t>
            </w:r>
            <w:r w:rsidRPr="008160C9">
              <w:rPr>
                <w:i/>
                <w:sz w:val="18"/>
                <w:szCs w:val="18"/>
              </w:rPr>
              <w:t>Vorgängerprof.</w:t>
            </w:r>
          </w:p>
        </w:tc>
        <w:tc>
          <w:tcPr>
            <w:tcW w:w="477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  <w:r w:rsidRPr="008160C9">
              <w:rPr>
                <w:noProof/>
                <w:lang w:eastAsia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1" w:name="Kontrollkästchen2"/>
            <w:r w:rsidRPr="008160C9">
              <w:rPr>
                <w:noProof/>
                <w:lang w:eastAsia="de-CH"/>
              </w:rPr>
              <w:instrText xml:space="preserve"> FORMCHECKBOX </w:instrText>
            </w:r>
            <w:r w:rsidRPr="008160C9">
              <w:rPr>
                <w:noProof/>
                <w:lang w:eastAsia="de-CH"/>
              </w:rPr>
            </w:r>
            <w:r w:rsidRPr="008160C9">
              <w:rPr>
                <w:noProof/>
                <w:lang w:eastAsia="de-CH"/>
              </w:rPr>
              <w:fldChar w:fldCharType="end"/>
            </w:r>
            <w:bookmarkEnd w:id="11"/>
          </w:p>
        </w:tc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Veränderung Stellenzahl Unistellen</w:t>
            </w:r>
          </w:p>
        </w:tc>
        <w:tc>
          <w:tcPr>
            <w:tcW w:w="4774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rPr>
                <w:rFonts w:cs="Arial"/>
              </w:rPr>
              <w:t>Σ</w:t>
            </w:r>
            <w:r w:rsidRPr="008160C9">
              <w:t xml:space="preserve"> Personalkategorie</w:t>
            </w:r>
            <w:r w:rsidRPr="00FD11CF">
              <w:rPr>
                <w:rStyle w:val="FootnoteReference"/>
              </w:rPr>
              <w:footnoteReference w:id="1"/>
            </w:r>
            <w:r w:rsidRPr="00FD11CF">
              <w:rPr>
                <w:vertAlign w:val="superscript"/>
              </w:rPr>
              <w:t>)</w:t>
            </w:r>
            <w:r w:rsidRPr="00FD11CF">
              <w:rPr>
                <w:vertAlign w:val="superscript"/>
              </w:rPr>
              <w:t xml:space="preserve"> </w:t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nil"/>
              <w:lef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</w:p>
        </w:tc>
        <w:tc>
          <w:tcPr>
            <w:tcW w:w="1096" w:type="dxa"/>
            <w:tcBorders>
              <w:top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01-03</w:t>
            </w:r>
          </w:p>
        </w:tc>
        <w:tc>
          <w:tcPr>
            <w:tcW w:w="1226" w:type="dxa"/>
            <w:tcBorders>
              <w:top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04-08</w:t>
            </w:r>
          </w:p>
        </w:tc>
        <w:tc>
          <w:tcPr>
            <w:tcW w:w="1226" w:type="dxa"/>
            <w:tcBorders>
              <w:top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09-10</w:t>
            </w:r>
          </w:p>
        </w:tc>
        <w:tc>
          <w:tcPr>
            <w:tcW w:w="1226" w:type="dxa"/>
            <w:tcBorders>
              <w:top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11-17</w:t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Stellen-% </w:t>
            </w:r>
            <w:r w:rsidRPr="008160C9">
              <w:tab/>
              <w:t>Ist</w:t>
            </w:r>
          </w:p>
        </w:tc>
        <w:tc>
          <w:tcPr>
            <w:tcW w:w="109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2" w:name="Text4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2"/>
          </w:p>
        </w:tc>
        <w:tc>
          <w:tcPr>
            <w:tcW w:w="122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3" w:name="Text5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3"/>
          </w:p>
        </w:tc>
        <w:tc>
          <w:tcPr>
            <w:tcW w:w="122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4" w:name="Text6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4"/>
          </w:p>
        </w:tc>
        <w:tc>
          <w:tcPr>
            <w:tcW w:w="1226" w:type="dxa"/>
            <w:tcBorders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5" w:name="Text7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5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Personen </w:t>
            </w:r>
            <w:r w:rsidRPr="008160C9">
              <w:tab/>
              <w:t>Ist</w:t>
            </w:r>
          </w:p>
        </w:tc>
        <w:tc>
          <w:tcPr>
            <w:tcW w:w="109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6" w:name="Text8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6"/>
          </w:p>
        </w:tc>
        <w:tc>
          <w:tcPr>
            <w:tcW w:w="122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7" w:name="Text9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7"/>
          </w:p>
        </w:tc>
        <w:tc>
          <w:tcPr>
            <w:tcW w:w="122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8" w:name="Text10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8"/>
          </w:p>
        </w:tc>
        <w:tc>
          <w:tcPr>
            <w:tcW w:w="1226" w:type="dxa"/>
            <w:tcBorders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9" w:name="Text11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19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Stellen-% </w:t>
            </w:r>
            <w:r w:rsidRPr="008160C9">
              <w:tab/>
              <w:t>Soll</w:t>
            </w:r>
          </w:p>
        </w:tc>
        <w:tc>
          <w:tcPr>
            <w:tcW w:w="109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0" w:name="Text12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0"/>
          </w:p>
        </w:tc>
        <w:tc>
          <w:tcPr>
            <w:tcW w:w="122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1" w:name="Text13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1"/>
          </w:p>
        </w:tc>
        <w:tc>
          <w:tcPr>
            <w:tcW w:w="1226" w:type="dxa"/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2" w:name="Text14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2"/>
          </w:p>
        </w:tc>
        <w:tc>
          <w:tcPr>
            <w:tcW w:w="1226" w:type="dxa"/>
            <w:tcBorders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3" w:name="Text15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3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Personen </w:t>
            </w:r>
            <w:r w:rsidRPr="008160C9">
              <w:tab/>
              <w:t>Soll</w:t>
            </w:r>
          </w:p>
        </w:tc>
        <w:tc>
          <w:tcPr>
            <w:tcW w:w="1096" w:type="dxa"/>
            <w:tcBorders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4" w:name="Text16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4"/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5" w:name="Text17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5"/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6" w:name="Text18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6"/>
          </w:p>
        </w:tc>
        <w:tc>
          <w:tcPr>
            <w:tcW w:w="1226" w:type="dxa"/>
            <w:tcBorders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  <w:r w:rsidRPr="008160C9"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7" w:name="Text19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27"/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right"/>
            </w:pP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  <w:r w:rsidRPr="008160C9">
              <w:rPr>
                <w:noProof/>
                <w:lang w:eastAsia="de-CH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10"/>
            <w:r w:rsidRPr="008160C9">
              <w:rPr>
                <w:noProof/>
                <w:lang w:eastAsia="de-CH"/>
              </w:rPr>
              <w:instrText xml:space="preserve"> FORMCHECKBOX </w:instrText>
            </w:r>
            <w:r w:rsidRPr="008160C9">
              <w:rPr>
                <w:noProof/>
                <w:lang w:eastAsia="de-CH"/>
              </w:rPr>
            </w:r>
            <w:r w:rsidRPr="008160C9">
              <w:rPr>
                <w:noProof/>
                <w:lang w:eastAsia="de-CH"/>
              </w:rPr>
              <w:fldChar w:fldCharType="end"/>
            </w:r>
            <w:bookmarkEnd w:id="28"/>
          </w:p>
        </w:tc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rPr>
                <w:b/>
              </w:rPr>
            </w:pPr>
            <w:r w:rsidRPr="008160C9">
              <w:rPr>
                <w:b/>
              </w:rPr>
              <w:t>Veränderung Stellenzahl Drittmittel/NF</w:t>
            </w:r>
          </w:p>
        </w:tc>
        <w:tc>
          <w:tcPr>
            <w:tcW w:w="4774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rPr>
                <w:rFonts w:cs="Arial"/>
              </w:rPr>
              <w:t>Σ</w:t>
            </w:r>
            <w:r w:rsidRPr="008160C9">
              <w:t xml:space="preserve"> Personalkategorie </w:t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</w:p>
        </w:tc>
        <w:tc>
          <w:tcPr>
            <w:tcW w:w="10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01-03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04-08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09-10</w:t>
            </w:r>
          </w:p>
        </w:tc>
        <w:tc>
          <w:tcPr>
            <w:tcW w:w="122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jc w:val="center"/>
            </w:pPr>
            <w:r w:rsidRPr="008160C9">
              <w:t>11-17</w:t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Stellen-% </w:t>
            </w:r>
            <w:r w:rsidRPr="008160C9">
              <w:tab/>
              <w:t>Ist</w:t>
            </w:r>
          </w:p>
        </w:tc>
        <w:tc>
          <w:tcPr>
            <w:tcW w:w="109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  <w:right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Personen </w:t>
            </w:r>
            <w:r w:rsidRPr="008160C9">
              <w:tab/>
              <w:t>Ist</w:t>
            </w:r>
          </w:p>
        </w:tc>
        <w:tc>
          <w:tcPr>
            <w:tcW w:w="109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  <w:right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Stellen-% </w:t>
            </w:r>
            <w:r w:rsidRPr="008160C9">
              <w:tab/>
              <w:t>Soll</w:t>
            </w:r>
          </w:p>
        </w:tc>
        <w:tc>
          <w:tcPr>
            <w:tcW w:w="109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  <w:right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Personen </w:t>
            </w:r>
            <w:r w:rsidRPr="008160C9">
              <w:tab/>
              <w:t>Soll</w:t>
            </w:r>
          </w:p>
        </w:tc>
        <w:tc>
          <w:tcPr>
            <w:tcW w:w="109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  <w:right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8" w:type="dxa"/>
            <w:tcBorders>
              <w:left w:val="nil"/>
              <w:bottom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 xml:space="preserve">Anz. Stellen-% </w:t>
            </w:r>
            <w:r w:rsidRPr="008160C9">
              <w:tab/>
              <w:t>Ist</w:t>
            </w:r>
          </w:p>
        </w:tc>
        <w:tc>
          <w:tcPr>
            <w:tcW w:w="109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  <w:tc>
          <w:tcPr>
            <w:tcW w:w="1226" w:type="dxa"/>
            <w:tcBorders>
              <w:bottom w:val="nil"/>
              <w:right w:val="nil"/>
            </w:tcBorders>
            <w:shd w:val="clear" w:color="auto" w:fill="auto"/>
          </w:tcPr>
          <w:p w:rsidR="00FD11CF" w:rsidRDefault="00FD11CF" w:rsidP="008D26E6">
            <w:pPr>
              <w:jc w:val="right"/>
            </w:pPr>
            <w:r w:rsidRPr="008160C9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</w:p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</w:tr>
      <w:tr w:rsidR="00FD11CF" w:rsidRPr="008160C9" w:rsidTr="008D26E6"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  <w:r w:rsidRPr="008160C9">
              <w:rPr>
                <w:noProof/>
                <w:lang w:eastAsia="de-CH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4"/>
            <w:r w:rsidRPr="008160C9">
              <w:rPr>
                <w:noProof/>
                <w:lang w:eastAsia="de-CH"/>
              </w:rPr>
              <w:instrText xml:space="preserve"> FORMCHECKBOX </w:instrText>
            </w:r>
            <w:r w:rsidRPr="008160C9">
              <w:rPr>
                <w:noProof/>
                <w:lang w:eastAsia="de-CH"/>
              </w:rPr>
            </w:r>
            <w:r w:rsidRPr="008160C9">
              <w:rPr>
                <w:noProof/>
                <w:lang w:eastAsia="de-CH"/>
              </w:rPr>
              <w:fldChar w:fldCharType="end"/>
            </w:r>
            <w:bookmarkEnd w:id="29"/>
          </w:p>
        </w:tc>
        <w:tc>
          <w:tcPr>
            <w:tcW w:w="2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anderer</w:t>
            </w:r>
          </w:p>
        </w:tc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>Beschreibung</w:t>
            </w:r>
          </w:p>
        </w:tc>
        <w:tc>
          <w:tcPr>
            <w:tcW w:w="4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0" w:name="Text31"/>
            <w:r w:rsidRPr="008160C9">
              <w:instrText xml:space="preserve"> FORMTEXT </w:instrText>
            </w:r>
            <w:r w:rsidRPr="008160C9">
              <w:fldChar w:fldCharType="separate"/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rPr>
                <w:noProof/>
              </w:rPr>
              <w:t> </w:t>
            </w:r>
            <w:r w:rsidRPr="008160C9">
              <w:fldChar w:fldCharType="end"/>
            </w:r>
            <w:bookmarkEnd w:id="30"/>
          </w:p>
        </w:tc>
      </w:tr>
    </w:tbl>
    <w:p w:rsidR="00FD11CF" w:rsidRDefault="00FD11CF">
      <w:pPr>
        <w:rPr>
          <w:rStyle w:val="Titel2Zchn"/>
        </w:rPr>
      </w:pPr>
      <w:r>
        <w:rPr>
          <w:rStyle w:val="Titel2Zchn"/>
        </w:rPr>
        <w:br w:type="page"/>
      </w:r>
    </w:p>
    <w:p w:rsidR="00FD11CF" w:rsidRDefault="00FD11CF" w:rsidP="00FD11CF">
      <w:pPr>
        <w:spacing w:after="120"/>
      </w:pPr>
      <w:r w:rsidRPr="003B4FB4">
        <w:rPr>
          <w:rStyle w:val="Titel2Zchn"/>
        </w:rPr>
        <w:t xml:space="preserve">Bedarf </w:t>
      </w:r>
      <w:r w:rsidRPr="002E6200">
        <w:rPr>
          <w:i/>
          <w:sz w:val="18"/>
          <w:szCs w:val="18"/>
        </w:rPr>
        <w:t>(Zutreffende</w:t>
      </w:r>
      <w:r>
        <w:rPr>
          <w:i/>
          <w:sz w:val="18"/>
          <w:szCs w:val="18"/>
        </w:rPr>
        <w:t>(</w:t>
      </w:r>
      <w:r w:rsidRPr="002E6200">
        <w:rPr>
          <w:i/>
          <w:sz w:val="18"/>
          <w:szCs w:val="18"/>
        </w:rPr>
        <w:t>s</w:t>
      </w:r>
      <w:r>
        <w:rPr>
          <w:i/>
          <w:sz w:val="18"/>
          <w:szCs w:val="18"/>
        </w:rPr>
        <w:t>)</w:t>
      </w:r>
      <w:r w:rsidRPr="002E6200">
        <w:rPr>
          <w:i/>
          <w:sz w:val="18"/>
          <w:szCs w:val="18"/>
        </w:rPr>
        <w:t xml:space="preserve"> ankreuzen und zugehörige Felder ausfüllen)</w:t>
      </w:r>
      <w:r>
        <w:rPr>
          <w:i/>
          <w:sz w:val="18"/>
          <w:szCs w:val="18"/>
        </w:rPr>
        <w:t xml:space="preserve">  bei Bedarf Beilageblätter abgeben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1"/>
        <w:gridCol w:w="2296"/>
        <w:gridCol w:w="2206"/>
        <w:gridCol w:w="4774"/>
      </w:tblGrid>
      <w:tr w:rsidR="00FD11CF" w:rsidRPr="008160C9" w:rsidTr="008D26E6">
        <w:tc>
          <w:tcPr>
            <w:tcW w:w="4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  <w:r w:rsidRPr="008160C9">
              <w:rPr>
                <w:noProof/>
                <w:lang w:eastAsia="de-CH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5"/>
            <w:r w:rsidRPr="008160C9">
              <w:rPr>
                <w:noProof/>
                <w:lang w:eastAsia="de-CH"/>
              </w:rPr>
              <w:instrText xml:space="preserve"> FORMCHECKBOX </w:instrText>
            </w:r>
            <w:r w:rsidRPr="008160C9">
              <w:rPr>
                <w:noProof/>
                <w:lang w:eastAsia="de-CH"/>
              </w:rPr>
            </w:r>
            <w:r w:rsidRPr="008160C9">
              <w:rPr>
                <w:noProof/>
                <w:lang w:eastAsia="de-CH"/>
              </w:rPr>
              <w:fldChar w:fldCharType="end"/>
            </w:r>
            <w:bookmarkEnd w:id="31"/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rPr>
                <w:b/>
              </w:rPr>
              <w:t>Raumveränderung</w:t>
            </w:r>
          </w:p>
        </w:tc>
        <w:tc>
          <w:tcPr>
            <w:tcW w:w="69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t>(Umnutzung, baul. Veränderung bereits genutzter Fläche)</w:t>
            </w:r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Adresse, Geschoss, Raumnr., Raumnutzung Ist aufführen</w:t>
            </w:r>
          </w:p>
        </w:tc>
        <w:tc>
          <w:tcPr>
            <w:tcW w:w="4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  <w:r w:rsidRPr="008160C9">
              <w:rPr>
                <w:noProof/>
                <w:lang w:eastAsia="de-CH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160C9">
              <w:rPr>
                <w:noProof/>
                <w:lang w:eastAsia="de-CH"/>
              </w:rPr>
              <w:instrText xml:space="preserve"> FORMCHECKBOX </w:instrText>
            </w:r>
            <w:r w:rsidRPr="008160C9">
              <w:rPr>
                <w:noProof/>
                <w:lang w:eastAsia="de-CH"/>
              </w:rPr>
            </w:r>
            <w:r w:rsidRPr="008160C9">
              <w:rPr>
                <w:noProof/>
                <w:lang w:eastAsia="de-CH"/>
              </w:rPr>
              <w:fldChar w:fldCharType="end"/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zusätzliche Fläche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</w:p>
        </w:tc>
        <w:tc>
          <w:tcPr>
            <w:tcW w:w="4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t>Lage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gewünschte Lage aufführen</w:t>
            </w:r>
          </w:p>
        </w:tc>
        <w:tc>
          <w:tcPr>
            <w:tcW w:w="47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t>Nutzung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</w:pPr>
            <w:r w:rsidRPr="008160C9">
              <w:rPr>
                <w:i/>
                <w:sz w:val="18"/>
                <w:szCs w:val="18"/>
              </w:rPr>
              <w:t>z.B. Büro, Labor(-typ), Praktikum, Unterricht etc.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2" w:name="Text36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2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t xml:space="preserve">Anzahl, Grösse 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</w:pPr>
            <w:r w:rsidRPr="008160C9">
              <w:rPr>
                <w:i/>
                <w:sz w:val="18"/>
                <w:szCs w:val="18"/>
              </w:rPr>
              <w:t>nur wenn Apparate</w:t>
            </w:r>
            <w:r w:rsidRPr="008160C9">
              <w:rPr>
                <w:i/>
                <w:sz w:val="18"/>
                <w:szCs w:val="18"/>
              </w:rPr>
              <w:softHyphen/>
              <w:t>bedarf massgeblich für Grösse ist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33" w:name="Text48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3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r w:rsidRPr="008160C9">
              <w:t>Anforderungen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betr. Sicherheit(-sstufe), Zutritt</w:t>
            </w:r>
          </w:p>
        </w:tc>
        <w:bookmarkStart w:id="34" w:name="Text33"/>
        <w:tc>
          <w:tcPr>
            <w:tcW w:w="4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4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betr. Medienausstattung, Raumklima, Raumtem</w:t>
            </w:r>
            <w:r w:rsidRPr="008160C9">
              <w:rPr>
                <w:i/>
                <w:sz w:val="18"/>
                <w:szCs w:val="18"/>
              </w:rPr>
              <w:softHyphen/>
              <w:t>peratur, Feuchtigkeit etc.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5" w:name="Text46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5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betr. Substanzen, mit denen gearbeitet wird (z.B. explosiv, gesund</w:t>
            </w:r>
            <w:r w:rsidRPr="008160C9">
              <w:rPr>
                <w:i/>
                <w:sz w:val="18"/>
                <w:szCs w:val="18"/>
              </w:rPr>
              <w:softHyphen/>
              <w:t>heitsgefährdend, radio</w:t>
            </w:r>
            <w:r w:rsidRPr="008160C9">
              <w:rPr>
                <w:i/>
                <w:sz w:val="18"/>
                <w:szCs w:val="18"/>
              </w:rPr>
              <w:softHyphen/>
              <w:t>aktiv, etc.)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36" w:name="Text50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6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betr. Nutzlast, Raum</w:t>
            </w:r>
            <w:r w:rsidRPr="008160C9">
              <w:rPr>
                <w:i/>
                <w:sz w:val="18"/>
                <w:szCs w:val="18"/>
              </w:rPr>
              <w:softHyphen/>
              <w:t>höhe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37" w:name="Text51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7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  <w:spacing w:line="240" w:lineRule="atLeas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sonstige Anforderungen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38" w:name="Text47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38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</w:p>
        </w:tc>
        <w:tc>
          <w:tcPr>
            <w:tcW w:w="47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</w:p>
        </w:tc>
      </w:tr>
      <w:bookmarkStart w:id="39" w:name="Kontrollkästchen7"/>
      <w:tr w:rsidR="00FD11CF" w:rsidRPr="008160C9" w:rsidTr="008D26E6">
        <w:tc>
          <w:tcPr>
            <w:tcW w:w="4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  <w:r w:rsidRPr="008160C9">
              <w:rPr>
                <w:noProof/>
                <w:lang w:eastAsia="de-CH"/>
              </w:rPr>
              <w:fldChar w:fldCharType="begin">
                <w:ffData>
                  <w:name w:val="Kontrollkästchen7"/>
                  <w:enabled/>
                  <w:calcOnExit w:val="0"/>
                  <w:statusText w:type="text" w:val="bitte Zutreffendes ankreuzen, es können auch mehrere Kästchen angekreuzt werden"/>
                  <w:checkBox>
                    <w:sizeAuto/>
                    <w:default w:val="0"/>
                  </w:checkBox>
                </w:ffData>
              </w:fldChar>
            </w:r>
            <w:r w:rsidRPr="008160C9">
              <w:rPr>
                <w:noProof/>
                <w:lang w:eastAsia="de-CH"/>
              </w:rPr>
              <w:instrText xml:space="preserve"> FORMCHECKBOX </w:instrText>
            </w:r>
            <w:r w:rsidRPr="008160C9">
              <w:rPr>
                <w:noProof/>
                <w:lang w:eastAsia="de-CH"/>
              </w:rPr>
            </w:r>
            <w:r w:rsidRPr="008160C9">
              <w:rPr>
                <w:noProof/>
                <w:lang w:eastAsia="de-CH"/>
              </w:rPr>
              <w:fldChar w:fldCharType="end"/>
            </w:r>
            <w:bookmarkEnd w:id="39"/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b/>
              </w:rPr>
            </w:pPr>
            <w:r w:rsidRPr="008160C9">
              <w:rPr>
                <w:b/>
              </w:rPr>
              <w:t>anderer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  <w:r w:rsidRPr="008160C9">
              <w:t>Beschreibung</w:t>
            </w:r>
          </w:p>
        </w:tc>
        <w:tc>
          <w:tcPr>
            <w:tcW w:w="47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  <w:r w:rsidRPr="008160C9">
              <w:rPr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40" w:name="Text43"/>
            <w:r w:rsidRPr="008160C9">
              <w:rPr>
                <w:szCs w:val="22"/>
              </w:rPr>
              <w:instrText xml:space="preserve"> FORMTEXT </w:instrText>
            </w:r>
            <w:r w:rsidRPr="008160C9">
              <w:rPr>
                <w:szCs w:val="22"/>
              </w:rPr>
            </w:r>
            <w:r w:rsidRPr="008160C9">
              <w:rPr>
                <w:szCs w:val="22"/>
              </w:rPr>
              <w:fldChar w:fldCharType="separate"/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noProof/>
                <w:szCs w:val="22"/>
              </w:rPr>
              <w:t> </w:t>
            </w:r>
            <w:r w:rsidRPr="008160C9">
              <w:rPr>
                <w:szCs w:val="22"/>
              </w:rPr>
              <w:fldChar w:fldCharType="end"/>
            </w:r>
            <w:bookmarkEnd w:id="40"/>
          </w:p>
        </w:tc>
      </w:tr>
      <w:tr w:rsidR="00FD11CF" w:rsidRPr="008160C9" w:rsidTr="008D26E6"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noProof/>
                <w:lang w:eastAsia="de-CH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/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tabs>
                <w:tab w:val="right" w:pos="1876"/>
              </w:tabs>
            </w:pPr>
          </w:p>
        </w:tc>
        <w:tc>
          <w:tcPr>
            <w:tcW w:w="4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D11CF" w:rsidRPr="008160C9" w:rsidRDefault="00FD11CF" w:rsidP="008D26E6">
            <w:pPr>
              <w:rPr>
                <w:szCs w:val="22"/>
              </w:rPr>
            </w:pPr>
          </w:p>
        </w:tc>
      </w:tr>
    </w:tbl>
    <w:p w:rsidR="00FD11CF" w:rsidRPr="0061666D" w:rsidRDefault="00FD11CF" w:rsidP="00FD11CF">
      <w:pPr>
        <w:spacing w:line="120" w:lineRule="atLeast"/>
        <w:rPr>
          <w:sz w:val="16"/>
          <w:szCs w:val="16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3583"/>
        <w:gridCol w:w="3119"/>
        <w:gridCol w:w="3045"/>
      </w:tblGrid>
      <w:tr w:rsidR="00FD11CF" w:rsidRPr="008160C9" w:rsidTr="008D26E6">
        <w:tc>
          <w:tcPr>
            <w:tcW w:w="3583" w:type="dxa"/>
            <w:tcBorders>
              <w:top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spacing w:before="60" w:line="180" w:lineRule="exact"/>
              <w:rPr>
                <w:b/>
                <w:i/>
                <w:sz w:val="18"/>
                <w:szCs w:val="18"/>
              </w:rPr>
            </w:pPr>
            <w:r w:rsidRPr="008160C9">
              <w:rPr>
                <w:b/>
                <w:i/>
                <w:sz w:val="18"/>
                <w:szCs w:val="18"/>
              </w:rPr>
              <w:t>Personalkategorien Uni Basel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spacing w:before="60" w:line="180" w:lineRule="exact"/>
              <w:rPr>
                <w:b/>
                <w:i/>
                <w:sz w:val="18"/>
                <w:szCs w:val="18"/>
              </w:rPr>
            </w:pPr>
          </w:p>
        </w:tc>
        <w:tc>
          <w:tcPr>
            <w:tcW w:w="3045" w:type="dxa"/>
            <w:tcBorders>
              <w:top w:val="single" w:sz="4" w:space="0" w:color="auto"/>
            </w:tcBorders>
            <w:shd w:val="clear" w:color="auto" w:fill="auto"/>
          </w:tcPr>
          <w:p w:rsidR="00FD11CF" w:rsidRPr="008160C9" w:rsidRDefault="00FD11CF" w:rsidP="008D26E6">
            <w:pPr>
              <w:spacing w:before="60" w:line="180" w:lineRule="exact"/>
              <w:rPr>
                <w:b/>
                <w:i/>
                <w:sz w:val="18"/>
                <w:szCs w:val="18"/>
              </w:rPr>
            </w:pPr>
          </w:p>
        </w:tc>
      </w:tr>
      <w:tr w:rsidR="00FD11CF" w:rsidRPr="008160C9" w:rsidTr="008D26E6">
        <w:tc>
          <w:tcPr>
            <w:tcW w:w="3583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01 Ordinarius/a</w:t>
            </w:r>
          </w:p>
        </w:tc>
        <w:tc>
          <w:tcPr>
            <w:tcW w:w="3119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06 Gastlehrbeauftragte/r</w:t>
            </w:r>
          </w:p>
        </w:tc>
        <w:tc>
          <w:tcPr>
            <w:tcW w:w="3045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13 Technik/ Labor</w:t>
            </w:r>
          </w:p>
        </w:tc>
      </w:tr>
      <w:tr w:rsidR="00FD11CF" w:rsidRPr="008160C9" w:rsidTr="008D26E6">
        <w:tc>
          <w:tcPr>
            <w:tcW w:w="3583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02 Extraordinarius/a</w:t>
            </w:r>
          </w:p>
        </w:tc>
        <w:tc>
          <w:tcPr>
            <w:tcW w:w="3119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08 Wissensch. Mitarbeiter/in</w:t>
            </w:r>
          </w:p>
        </w:tc>
        <w:tc>
          <w:tcPr>
            <w:tcW w:w="3045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14 Lehrling Technik/ Lab</w:t>
            </w:r>
          </w:p>
        </w:tc>
      </w:tr>
      <w:tr w:rsidR="00FD11CF" w:rsidRPr="008160C9" w:rsidTr="008D26E6">
        <w:tc>
          <w:tcPr>
            <w:tcW w:w="3583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03 Assistenzprofessor/in</w:t>
            </w:r>
          </w:p>
        </w:tc>
        <w:tc>
          <w:tcPr>
            <w:tcW w:w="3119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09 Assistent/in</w:t>
            </w:r>
          </w:p>
        </w:tc>
        <w:tc>
          <w:tcPr>
            <w:tcW w:w="3045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15 Raumpflege/Abwart</w:t>
            </w:r>
          </w:p>
        </w:tc>
      </w:tr>
      <w:tr w:rsidR="00FD11CF" w:rsidRPr="008160C9" w:rsidTr="008D26E6">
        <w:tc>
          <w:tcPr>
            <w:tcW w:w="3583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04 Tenure Track</w:t>
            </w:r>
          </w:p>
        </w:tc>
        <w:tc>
          <w:tcPr>
            <w:tcW w:w="3119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10 Hilfsassistent/in</w:t>
            </w:r>
          </w:p>
        </w:tc>
        <w:tc>
          <w:tcPr>
            <w:tcW w:w="3045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17 Bibliothekspersonal</w:t>
            </w:r>
          </w:p>
        </w:tc>
      </w:tr>
      <w:tr w:rsidR="00FD11CF" w:rsidRPr="008160C9" w:rsidTr="008D26E6">
        <w:tc>
          <w:tcPr>
            <w:tcW w:w="3583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05 Lehrbeauftragte/r</w:t>
            </w:r>
          </w:p>
        </w:tc>
        <w:tc>
          <w:tcPr>
            <w:tcW w:w="3119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  <w:r w:rsidRPr="008160C9">
              <w:rPr>
                <w:i/>
                <w:sz w:val="18"/>
                <w:szCs w:val="18"/>
              </w:rPr>
              <w:t>11 Administrativpersonal</w:t>
            </w:r>
          </w:p>
        </w:tc>
        <w:tc>
          <w:tcPr>
            <w:tcW w:w="3045" w:type="dxa"/>
            <w:shd w:val="clear" w:color="auto" w:fill="auto"/>
          </w:tcPr>
          <w:p w:rsidR="00FD11CF" w:rsidRPr="008160C9" w:rsidRDefault="00FD11CF" w:rsidP="008D26E6">
            <w:pPr>
              <w:spacing w:line="180" w:lineRule="exact"/>
              <w:rPr>
                <w:i/>
                <w:sz w:val="18"/>
                <w:szCs w:val="18"/>
              </w:rPr>
            </w:pPr>
          </w:p>
        </w:tc>
      </w:tr>
    </w:tbl>
    <w:p w:rsidR="001F7ED6" w:rsidRPr="00FD11CF" w:rsidRDefault="001F7ED6" w:rsidP="00FD11CF"/>
    <w:sectPr w:rsidR="001F7ED6" w:rsidRPr="00FD11CF" w:rsidSect="00916955">
      <w:headerReference w:type="default" r:id="rId8"/>
      <w:footerReference w:type="default" r:id="rId9"/>
      <w:pgSz w:w="11906" w:h="16838" w:code="9"/>
      <w:pgMar w:top="2682" w:right="1021" w:bottom="85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782" w:rsidRDefault="00E31782" w:rsidP="003A160D">
      <w:pPr>
        <w:spacing w:line="240" w:lineRule="auto"/>
      </w:pPr>
      <w:r>
        <w:separator/>
      </w:r>
    </w:p>
  </w:endnote>
  <w:endnote w:type="continuationSeparator" w:id="0">
    <w:p w:rsidR="00E31782" w:rsidRDefault="00E31782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3D85" w:rsidRPr="00D92973" w:rsidRDefault="004A3D85" w:rsidP="00FD11CF">
    <w:pPr>
      <w:pStyle w:val="Footer"/>
      <w:rPr>
        <w:noProof/>
      </w:rPr>
    </w:pPr>
    <w:r w:rsidRPr="00D92973">
      <w:t xml:space="preserve">Seite </w:t>
    </w:r>
    <w:r>
      <w:fldChar w:fldCharType="begin"/>
    </w:r>
    <w:r w:rsidRPr="00D92973">
      <w:instrText xml:space="preserve"> PAGE  </w:instrText>
    </w:r>
    <w:r>
      <w:fldChar w:fldCharType="separate"/>
    </w:r>
    <w:r w:rsidR="00936BF4">
      <w:rPr>
        <w:noProof/>
      </w:rPr>
      <w:t>2</w:t>
    </w:r>
    <w:r>
      <w:fldChar w:fldCharType="end"/>
    </w:r>
    <w:r w:rsidRPr="00D92973">
      <w:t>/</w:t>
    </w:r>
    <w:r w:rsidR="006E3183">
      <w:fldChar w:fldCharType="begin"/>
    </w:r>
    <w:r w:rsidR="006E3183" w:rsidRPr="00D92973">
      <w:instrText xml:space="preserve"> NUMPAGES  </w:instrText>
    </w:r>
    <w:r w:rsidR="006E3183">
      <w:fldChar w:fldCharType="separate"/>
    </w:r>
    <w:r w:rsidR="00936BF4">
      <w:rPr>
        <w:noProof/>
      </w:rPr>
      <w:t>2</w:t>
    </w:r>
    <w:r w:rsidR="006E3183">
      <w:rPr>
        <w:noProof/>
      </w:rPr>
      <w:fldChar w:fldCharType="end"/>
    </w:r>
    <w:r w:rsidR="00953C8F" w:rsidRPr="00D92973">
      <w:rPr>
        <w:noProof/>
      </w:rPr>
      <w:tab/>
    </w:r>
    <w:r w:rsidR="00AE346E" w:rsidRPr="00D92973">
      <w:rPr>
        <w:noProof/>
      </w:rPr>
      <w:t xml:space="preserve">Facilities | </w:t>
    </w:r>
    <w:r w:rsidR="00FD11CF" w:rsidRPr="00D92973">
      <w:rPr>
        <w:noProof/>
      </w:rPr>
      <w:t>Flächen- und Arbeitsplatzbedarfsmeldung</w:t>
    </w:r>
    <w:r w:rsidR="00D92973" w:rsidRPr="00D92973">
      <w:rPr>
        <w:noProof/>
      </w:rPr>
      <w:tab/>
    </w:r>
    <w:r w:rsidR="00D92973">
      <w:rPr>
        <w:noProof/>
      </w:rPr>
      <w:tab/>
    </w:r>
    <w:r w:rsidR="00D92973">
      <w:rPr>
        <w:noProof/>
      </w:rPr>
      <w:tab/>
    </w:r>
    <w:r w:rsidR="00D92973" w:rsidRPr="00D92973">
      <w:rPr>
        <w:noProof/>
      </w:rPr>
      <w:t>März 20</w:t>
    </w:r>
    <w:r w:rsidR="00D92973">
      <w:rPr>
        <w:noProof/>
      </w:rPr>
      <w:t>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782" w:rsidRDefault="00E31782" w:rsidP="003A160D">
      <w:pPr>
        <w:spacing w:line="240" w:lineRule="auto"/>
      </w:pPr>
      <w:r>
        <w:separator/>
      </w:r>
    </w:p>
  </w:footnote>
  <w:footnote w:type="continuationSeparator" w:id="0">
    <w:p w:rsidR="00E31782" w:rsidRDefault="00E31782" w:rsidP="003A160D">
      <w:pPr>
        <w:spacing w:line="240" w:lineRule="auto"/>
      </w:pPr>
      <w:r>
        <w:continuationSeparator/>
      </w:r>
    </w:p>
  </w:footnote>
  <w:footnote w:id="1">
    <w:p w:rsidR="00FD11CF" w:rsidRPr="00FD11CF" w:rsidRDefault="00FD11CF" w:rsidP="00FD11CF">
      <w:pPr>
        <w:pStyle w:val="FootnoteText"/>
        <w:numPr>
          <w:ilvl w:val="0"/>
          <w:numId w:val="20"/>
        </w:numPr>
        <w:ind w:left="284" w:hanging="284"/>
        <w:rPr>
          <w:szCs w:val="18"/>
          <w:lang w:val="de-CH"/>
        </w:rPr>
      </w:pPr>
      <w:r w:rsidRPr="00FD11CF">
        <w:rPr>
          <w:szCs w:val="18"/>
          <w:lang w:val="de-CH"/>
        </w:rPr>
        <w:t>Personalkategorien: siehe Schluss des Formulares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3D85" w:rsidRPr="003B0617" w:rsidRDefault="004A3D85" w:rsidP="003B0617">
    <w:pPr>
      <w:pStyle w:val="Header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328EC785" wp14:editId="2A89084B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673280" cy="794520"/>
          <wp:effectExtent l="0" t="0" r="3175" b="5715"/>
          <wp:wrapNone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3280" cy="7945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5433A"/>
    <w:multiLevelType w:val="hybridMultilevel"/>
    <w:tmpl w:val="B4581338"/>
    <w:lvl w:ilvl="0" w:tplc="9672226E">
      <w:start w:val="1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D2BAE"/>
    <w:multiLevelType w:val="hybridMultilevel"/>
    <w:tmpl w:val="FE64EE34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7B35F5"/>
    <w:multiLevelType w:val="hybridMultilevel"/>
    <w:tmpl w:val="C694C66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82CA9"/>
    <w:multiLevelType w:val="hybridMultilevel"/>
    <w:tmpl w:val="1ECCC7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44023B"/>
    <w:multiLevelType w:val="hybridMultilevel"/>
    <w:tmpl w:val="79563F60"/>
    <w:lvl w:ilvl="0" w:tplc="0807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6966F8E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A32774"/>
    <w:multiLevelType w:val="hybridMultilevel"/>
    <w:tmpl w:val="67C2F08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874BD3"/>
    <w:multiLevelType w:val="hybridMultilevel"/>
    <w:tmpl w:val="4B0A541A"/>
    <w:lvl w:ilvl="0" w:tplc="8C9822D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31854"/>
    <w:multiLevelType w:val="hybridMultilevel"/>
    <w:tmpl w:val="1E0AAA0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D30271"/>
    <w:multiLevelType w:val="hybridMultilevel"/>
    <w:tmpl w:val="0896D204"/>
    <w:lvl w:ilvl="0" w:tplc="3F701D0E">
      <w:start w:val="1"/>
      <w:numFmt w:val="upp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23427D"/>
    <w:multiLevelType w:val="hybridMultilevel"/>
    <w:tmpl w:val="E6B07D94"/>
    <w:lvl w:ilvl="0" w:tplc="6966F8E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935F47"/>
    <w:multiLevelType w:val="hybridMultilevel"/>
    <w:tmpl w:val="7F705FEC"/>
    <w:lvl w:ilvl="0" w:tplc="78B0707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0C7336"/>
    <w:multiLevelType w:val="hybridMultilevel"/>
    <w:tmpl w:val="8E8C05F8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704350"/>
    <w:multiLevelType w:val="hybridMultilevel"/>
    <w:tmpl w:val="176E347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EE2021"/>
    <w:multiLevelType w:val="hybridMultilevel"/>
    <w:tmpl w:val="B8F4F7D6"/>
    <w:lvl w:ilvl="0" w:tplc="5B38F93A">
      <w:start w:val="5"/>
      <w:numFmt w:val="bullet"/>
      <w:lvlText w:val="-"/>
      <w:lvlJc w:val="left"/>
      <w:pPr>
        <w:ind w:left="720" w:hanging="360"/>
      </w:pPr>
      <w:rPr>
        <w:rFonts w:ascii="Times" w:eastAsia="Times" w:hAnsi="Times" w:cs="Time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653DE4"/>
    <w:multiLevelType w:val="hybridMultilevel"/>
    <w:tmpl w:val="4BAEB19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B94E44"/>
    <w:multiLevelType w:val="hybridMultilevel"/>
    <w:tmpl w:val="A30A55C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FE133C"/>
    <w:multiLevelType w:val="hybridMultilevel"/>
    <w:tmpl w:val="DAFC90C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C437DD"/>
    <w:multiLevelType w:val="hybridMultilevel"/>
    <w:tmpl w:val="97D2EA9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656311"/>
    <w:multiLevelType w:val="hybridMultilevel"/>
    <w:tmpl w:val="4B0A541A"/>
    <w:lvl w:ilvl="0" w:tplc="8C9822D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BD348A"/>
    <w:multiLevelType w:val="hybridMultilevel"/>
    <w:tmpl w:val="916E9B8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9"/>
  </w:num>
  <w:num w:numId="4">
    <w:abstractNumId w:val="7"/>
  </w:num>
  <w:num w:numId="5">
    <w:abstractNumId w:val="17"/>
  </w:num>
  <w:num w:numId="6">
    <w:abstractNumId w:val="12"/>
  </w:num>
  <w:num w:numId="7">
    <w:abstractNumId w:val="6"/>
  </w:num>
  <w:num w:numId="8">
    <w:abstractNumId w:val="18"/>
  </w:num>
  <w:num w:numId="9">
    <w:abstractNumId w:val="5"/>
  </w:num>
  <w:num w:numId="10">
    <w:abstractNumId w:val="2"/>
  </w:num>
  <w:num w:numId="11">
    <w:abstractNumId w:val="10"/>
  </w:num>
  <w:num w:numId="12">
    <w:abstractNumId w:val="16"/>
  </w:num>
  <w:num w:numId="13">
    <w:abstractNumId w:val="15"/>
  </w:num>
  <w:num w:numId="14">
    <w:abstractNumId w:val="3"/>
  </w:num>
  <w:num w:numId="15">
    <w:abstractNumId w:val="14"/>
  </w:num>
  <w:num w:numId="16">
    <w:abstractNumId w:val="4"/>
  </w:num>
  <w:num w:numId="17">
    <w:abstractNumId w:val="9"/>
  </w:num>
  <w:num w:numId="18">
    <w:abstractNumId w:val="8"/>
  </w:num>
  <w:num w:numId="19">
    <w:abstractNumId w:val="1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CA4"/>
    <w:rsid w:val="00000C7C"/>
    <w:rsid w:val="0000476E"/>
    <w:rsid w:val="0001636E"/>
    <w:rsid w:val="00024761"/>
    <w:rsid w:val="00031894"/>
    <w:rsid w:val="00033A6B"/>
    <w:rsid w:val="00040AF6"/>
    <w:rsid w:val="0004146F"/>
    <w:rsid w:val="000449E6"/>
    <w:rsid w:val="0004535A"/>
    <w:rsid w:val="00051005"/>
    <w:rsid w:val="000510ED"/>
    <w:rsid w:val="00055122"/>
    <w:rsid w:val="00062222"/>
    <w:rsid w:val="00065575"/>
    <w:rsid w:val="00065CFB"/>
    <w:rsid w:val="00071C0E"/>
    <w:rsid w:val="00074001"/>
    <w:rsid w:val="000741C6"/>
    <w:rsid w:val="00075106"/>
    <w:rsid w:val="00075615"/>
    <w:rsid w:val="00080554"/>
    <w:rsid w:val="00081353"/>
    <w:rsid w:val="00081797"/>
    <w:rsid w:val="00082E21"/>
    <w:rsid w:val="00083A87"/>
    <w:rsid w:val="000857E3"/>
    <w:rsid w:val="000868A2"/>
    <w:rsid w:val="00087FB2"/>
    <w:rsid w:val="00090363"/>
    <w:rsid w:val="000908A2"/>
    <w:rsid w:val="000908FC"/>
    <w:rsid w:val="00090DFB"/>
    <w:rsid w:val="00092E66"/>
    <w:rsid w:val="00092FF5"/>
    <w:rsid w:val="00094C02"/>
    <w:rsid w:val="000A1799"/>
    <w:rsid w:val="000A2732"/>
    <w:rsid w:val="000A4EAC"/>
    <w:rsid w:val="000A502D"/>
    <w:rsid w:val="000A5AE7"/>
    <w:rsid w:val="000A5BEB"/>
    <w:rsid w:val="000B3AF1"/>
    <w:rsid w:val="000B5B52"/>
    <w:rsid w:val="000B712D"/>
    <w:rsid w:val="000B7BC9"/>
    <w:rsid w:val="000C0859"/>
    <w:rsid w:val="000C1AB8"/>
    <w:rsid w:val="000C3F49"/>
    <w:rsid w:val="000C6E71"/>
    <w:rsid w:val="000D0704"/>
    <w:rsid w:val="000D1A1B"/>
    <w:rsid w:val="000D1DCF"/>
    <w:rsid w:val="000D3C14"/>
    <w:rsid w:val="000D6178"/>
    <w:rsid w:val="000E055C"/>
    <w:rsid w:val="000E3BFA"/>
    <w:rsid w:val="000E6AB3"/>
    <w:rsid w:val="000F23E9"/>
    <w:rsid w:val="000F59C0"/>
    <w:rsid w:val="000F6858"/>
    <w:rsid w:val="00101081"/>
    <w:rsid w:val="001034C6"/>
    <w:rsid w:val="001043B9"/>
    <w:rsid w:val="0010672B"/>
    <w:rsid w:val="00110A94"/>
    <w:rsid w:val="0012132B"/>
    <w:rsid w:val="0012293D"/>
    <w:rsid w:val="00126576"/>
    <w:rsid w:val="0013109F"/>
    <w:rsid w:val="001344FD"/>
    <w:rsid w:val="00134F67"/>
    <w:rsid w:val="00134F9F"/>
    <w:rsid w:val="001371DE"/>
    <w:rsid w:val="0013720A"/>
    <w:rsid w:val="0013722C"/>
    <w:rsid w:val="001373CC"/>
    <w:rsid w:val="0013768B"/>
    <w:rsid w:val="001407A8"/>
    <w:rsid w:val="00143262"/>
    <w:rsid w:val="00144D11"/>
    <w:rsid w:val="00146271"/>
    <w:rsid w:val="0014656F"/>
    <w:rsid w:val="00156381"/>
    <w:rsid w:val="0015676D"/>
    <w:rsid w:val="00156929"/>
    <w:rsid w:val="00161ECF"/>
    <w:rsid w:val="0016276D"/>
    <w:rsid w:val="001635BA"/>
    <w:rsid w:val="00164B4D"/>
    <w:rsid w:val="001658A9"/>
    <w:rsid w:val="00165D86"/>
    <w:rsid w:val="00167C39"/>
    <w:rsid w:val="001701EC"/>
    <w:rsid w:val="00170D9E"/>
    <w:rsid w:val="001724D0"/>
    <w:rsid w:val="001736C8"/>
    <w:rsid w:val="001743C4"/>
    <w:rsid w:val="00174476"/>
    <w:rsid w:val="00175588"/>
    <w:rsid w:val="0017603A"/>
    <w:rsid w:val="001914F2"/>
    <w:rsid w:val="001927D2"/>
    <w:rsid w:val="0019452A"/>
    <w:rsid w:val="001A0466"/>
    <w:rsid w:val="001A1603"/>
    <w:rsid w:val="001A673D"/>
    <w:rsid w:val="001B0846"/>
    <w:rsid w:val="001B1D1A"/>
    <w:rsid w:val="001B2AB6"/>
    <w:rsid w:val="001B33C7"/>
    <w:rsid w:val="001B470A"/>
    <w:rsid w:val="001B5CB9"/>
    <w:rsid w:val="001C0D11"/>
    <w:rsid w:val="001C31B3"/>
    <w:rsid w:val="001C359F"/>
    <w:rsid w:val="001C41D1"/>
    <w:rsid w:val="001C45BA"/>
    <w:rsid w:val="001C6B25"/>
    <w:rsid w:val="001C7337"/>
    <w:rsid w:val="001C7D94"/>
    <w:rsid w:val="001D3000"/>
    <w:rsid w:val="001D55A3"/>
    <w:rsid w:val="001D5AFE"/>
    <w:rsid w:val="001D7EF9"/>
    <w:rsid w:val="001E387B"/>
    <w:rsid w:val="001E4EA9"/>
    <w:rsid w:val="001E5AD8"/>
    <w:rsid w:val="001E62A6"/>
    <w:rsid w:val="001F04F9"/>
    <w:rsid w:val="001F1FF1"/>
    <w:rsid w:val="001F247E"/>
    <w:rsid w:val="001F269B"/>
    <w:rsid w:val="001F4168"/>
    <w:rsid w:val="001F4C6C"/>
    <w:rsid w:val="001F7ED6"/>
    <w:rsid w:val="00200BC6"/>
    <w:rsid w:val="00200F97"/>
    <w:rsid w:val="0020283A"/>
    <w:rsid w:val="00202B4C"/>
    <w:rsid w:val="0020363E"/>
    <w:rsid w:val="00205962"/>
    <w:rsid w:val="00211901"/>
    <w:rsid w:val="00211E7E"/>
    <w:rsid w:val="002138BD"/>
    <w:rsid w:val="00216EC3"/>
    <w:rsid w:val="00220050"/>
    <w:rsid w:val="002212A1"/>
    <w:rsid w:val="00222013"/>
    <w:rsid w:val="002248D9"/>
    <w:rsid w:val="002271B2"/>
    <w:rsid w:val="0023094D"/>
    <w:rsid w:val="00230E68"/>
    <w:rsid w:val="00230F67"/>
    <w:rsid w:val="002311BF"/>
    <w:rsid w:val="0023121A"/>
    <w:rsid w:val="00234F00"/>
    <w:rsid w:val="00234FC1"/>
    <w:rsid w:val="002353F1"/>
    <w:rsid w:val="00235C8E"/>
    <w:rsid w:val="00241ADB"/>
    <w:rsid w:val="0024301C"/>
    <w:rsid w:val="0024382E"/>
    <w:rsid w:val="002446C0"/>
    <w:rsid w:val="0024479C"/>
    <w:rsid w:val="00245ECC"/>
    <w:rsid w:val="00247896"/>
    <w:rsid w:val="002502B0"/>
    <w:rsid w:val="00252555"/>
    <w:rsid w:val="00253B19"/>
    <w:rsid w:val="002565E3"/>
    <w:rsid w:val="0026065B"/>
    <w:rsid w:val="00265BB4"/>
    <w:rsid w:val="00271819"/>
    <w:rsid w:val="002728CF"/>
    <w:rsid w:val="002748C6"/>
    <w:rsid w:val="00275CAF"/>
    <w:rsid w:val="00277D7F"/>
    <w:rsid w:val="00281231"/>
    <w:rsid w:val="00282B13"/>
    <w:rsid w:val="00282C4E"/>
    <w:rsid w:val="00284324"/>
    <w:rsid w:val="0028688A"/>
    <w:rsid w:val="002869B4"/>
    <w:rsid w:val="00287EC8"/>
    <w:rsid w:val="002929A3"/>
    <w:rsid w:val="00292E00"/>
    <w:rsid w:val="002943CF"/>
    <w:rsid w:val="00294DB8"/>
    <w:rsid w:val="00295256"/>
    <w:rsid w:val="00295F14"/>
    <w:rsid w:val="0029621E"/>
    <w:rsid w:val="00297DAF"/>
    <w:rsid w:val="002A0AF2"/>
    <w:rsid w:val="002A105C"/>
    <w:rsid w:val="002A2B5D"/>
    <w:rsid w:val="002A2FA1"/>
    <w:rsid w:val="002A44C2"/>
    <w:rsid w:val="002A591A"/>
    <w:rsid w:val="002A6DE6"/>
    <w:rsid w:val="002A7749"/>
    <w:rsid w:val="002B0506"/>
    <w:rsid w:val="002B053D"/>
    <w:rsid w:val="002B0BC1"/>
    <w:rsid w:val="002B14A5"/>
    <w:rsid w:val="002B540F"/>
    <w:rsid w:val="002B5529"/>
    <w:rsid w:val="002C2E44"/>
    <w:rsid w:val="002C3FCF"/>
    <w:rsid w:val="002C4012"/>
    <w:rsid w:val="002D11CE"/>
    <w:rsid w:val="002D4F52"/>
    <w:rsid w:val="002E0636"/>
    <w:rsid w:val="002E415F"/>
    <w:rsid w:val="002E4998"/>
    <w:rsid w:val="002E4BD6"/>
    <w:rsid w:val="002F01D6"/>
    <w:rsid w:val="002F1774"/>
    <w:rsid w:val="002F214B"/>
    <w:rsid w:val="002F324B"/>
    <w:rsid w:val="002F35C7"/>
    <w:rsid w:val="002F41E5"/>
    <w:rsid w:val="002F4413"/>
    <w:rsid w:val="002F7945"/>
    <w:rsid w:val="003006AB"/>
    <w:rsid w:val="00301557"/>
    <w:rsid w:val="00303232"/>
    <w:rsid w:val="003036CE"/>
    <w:rsid w:val="00305256"/>
    <w:rsid w:val="00305B94"/>
    <w:rsid w:val="00310E95"/>
    <w:rsid w:val="00313B14"/>
    <w:rsid w:val="00314D27"/>
    <w:rsid w:val="00320464"/>
    <w:rsid w:val="0032260A"/>
    <w:rsid w:val="00324309"/>
    <w:rsid w:val="00333F61"/>
    <w:rsid w:val="0033429E"/>
    <w:rsid w:val="00334D91"/>
    <w:rsid w:val="003355BC"/>
    <w:rsid w:val="00337170"/>
    <w:rsid w:val="00340D5A"/>
    <w:rsid w:val="00341090"/>
    <w:rsid w:val="00342242"/>
    <w:rsid w:val="0034256B"/>
    <w:rsid w:val="00346134"/>
    <w:rsid w:val="00346A99"/>
    <w:rsid w:val="0035046A"/>
    <w:rsid w:val="00360909"/>
    <w:rsid w:val="00360CAD"/>
    <w:rsid w:val="00361FC2"/>
    <w:rsid w:val="003624DE"/>
    <w:rsid w:val="00365633"/>
    <w:rsid w:val="00365780"/>
    <w:rsid w:val="003658D3"/>
    <w:rsid w:val="00370839"/>
    <w:rsid w:val="00370CC2"/>
    <w:rsid w:val="00371F45"/>
    <w:rsid w:val="00372D24"/>
    <w:rsid w:val="003748BC"/>
    <w:rsid w:val="003767E1"/>
    <w:rsid w:val="00382472"/>
    <w:rsid w:val="00383195"/>
    <w:rsid w:val="003838FC"/>
    <w:rsid w:val="00383AC4"/>
    <w:rsid w:val="003842AA"/>
    <w:rsid w:val="0038563B"/>
    <w:rsid w:val="003869AA"/>
    <w:rsid w:val="00391D32"/>
    <w:rsid w:val="0039672A"/>
    <w:rsid w:val="003A160D"/>
    <w:rsid w:val="003A26F2"/>
    <w:rsid w:val="003A73EE"/>
    <w:rsid w:val="003B0617"/>
    <w:rsid w:val="003B4056"/>
    <w:rsid w:val="003B66F4"/>
    <w:rsid w:val="003C42B4"/>
    <w:rsid w:val="003C4804"/>
    <w:rsid w:val="003C6FED"/>
    <w:rsid w:val="003D001C"/>
    <w:rsid w:val="003D0A43"/>
    <w:rsid w:val="003D1E08"/>
    <w:rsid w:val="003D2067"/>
    <w:rsid w:val="003E0893"/>
    <w:rsid w:val="003E14BF"/>
    <w:rsid w:val="003E1AB0"/>
    <w:rsid w:val="003E1E51"/>
    <w:rsid w:val="003E5991"/>
    <w:rsid w:val="003E7CF6"/>
    <w:rsid w:val="003F0992"/>
    <w:rsid w:val="003F0D6A"/>
    <w:rsid w:val="003F30A3"/>
    <w:rsid w:val="003F5687"/>
    <w:rsid w:val="003F7497"/>
    <w:rsid w:val="00402B30"/>
    <w:rsid w:val="004044A2"/>
    <w:rsid w:val="00404C98"/>
    <w:rsid w:val="00414A41"/>
    <w:rsid w:val="004202F9"/>
    <w:rsid w:val="004211BE"/>
    <w:rsid w:val="00422682"/>
    <w:rsid w:val="004237A7"/>
    <w:rsid w:val="004239C9"/>
    <w:rsid w:val="00424C44"/>
    <w:rsid w:val="00427C38"/>
    <w:rsid w:val="0043210F"/>
    <w:rsid w:val="004328DA"/>
    <w:rsid w:val="0043362B"/>
    <w:rsid w:val="004339BA"/>
    <w:rsid w:val="00433AA1"/>
    <w:rsid w:val="00440A89"/>
    <w:rsid w:val="00440E75"/>
    <w:rsid w:val="0044168E"/>
    <w:rsid w:val="00445F1C"/>
    <w:rsid w:val="004470F4"/>
    <w:rsid w:val="00447F88"/>
    <w:rsid w:val="0045588C"/>
    <w:rsid w:val="00456C24"/>
    <w:rsid w:val="00457371"/>
    <w:rsid w:val="0046014F"/>
    <w:rsid w:val="00461779"/>
    <w:rsid w:val="004625A8"/>
    <w:rsid w:val="004636E5"/>
    <w:rsid w:val="0046381B"/>
    <w:rsid w:val="0046425C"/>
    <w:rsid w:val="00465026"/>
    <w:rsid w:val="00466F8F"/>
    <w:rsid w:val="0047104E"/>
    <w:rsid w:val="004749C8"/>
    <w:rsid w:val="004777A9"/>
    <w:rsid w:val="00477C1F"/>
    <w:rsid w:val="004802C4"/>
    <w:rsid w:val="0048178D"/>
    <w:rsid w:val="00483390"/>
    <w:rsid w:val="0048472E"/>
    <w:rsid w:val="00486443"/>
    <w:rsid w:val="00487C74"/>
    <w:rsid w:val="00487EE8"/>
    <w:rsid w:val="00494F67"/>
    <w:rsid w:val="00495B19"/>
    <w:rsid w:val="004960D0"/>
    <w:rsid w:val="004A0579"/>
    <w:rsid w:val="004A1A23"/>
    <w:rsid w:val="004A1F98"/>
    <w:rsid w:val="004A2E09"/>
    <w:rsid w:val="004A3D85"/>
    <w:rsid w:val="004A4B82"/>
    <w:rsid w:val="004A7044"/>
    <w:rsid w:val="004B0B82"/>
    <w:rsid w:val="004B0BA0"/>
    <w:rsid w:val="004B1BC2"/>
    <w:rsid w:val="004B56B5"/>
    <w:rsid w:val="004C1B25"/>
    <w:rsid w:val="004C1CD8"/>
    <w:rsid w:val="004D0504"/>
    <w:rsid w:val="004D0CFC"/>
    <w:rsid w:val="004D1B5F"/>
    <w:rsid w:val="004D3323"/>
    <w:rsid w:val="004D37EA"/>
    <w:rsid w:val="004D466B"/>
    <w:rsid w:val="004D6CC4"/>
    <w:rsid w:val="004D773D"/>
    <w:rsid w:val="004D7D20"/>
    <w:rsid w:val="004E0350"/>
    <w:rsid w:val="004E07A1"/>
    <w:rsid w:val="004E0A74"/>
    <w:rsid w:val="004E33FC"/>
    <w:rsid w:val="004E5AEB"/>
    <w:rsid w:val="004F1752"/>
    <w:rsid w:val="004F1E22"/>
    <w:rsid w:val="004F212C"/>
    <w:rsid w:val="004F737A"/>
    <w:rsid w:val="00500EDD"/>
    <w:rsid w:val="00504127"/>
    <w:rsid w:val="00504EA3"/>
    <w:rsid w:val="00505648"/>
    <w:rsid w:val="00505B66"/>
    <w:rsid w:val="005076BF"/>
    <w:rsid w:val="00513B40"/>
    <w:rsid w:val="005228E5"/>
    <w:rsid w:val="00525EF5"/>
    <w:rsid w:val="00527D8E"/>
    <w:rsid w:val="00530348"/>
    <w:rsid w:val="00530430"/>
    <w:rsid w:val="00530D48"/>
    <w:rsid w:val="00531C69"/>
    <w:rsid w:val="00533498"/>
    <w:rsid w:val="00533DD2"/>
    <w:rsid w:val="0053406B"/>
    <w:rsid w:val="0053448C"/>
    <w:rsid w:val="00534EE1"/>
    <w:rsid w:val="00536D38"/>
    <w:rsid w:val="00537CC2"/>
    <w:rsid w:val="00541F6D"/>
    <w:rsid w:val="005426B3"/>
    <w:rsid w:val="00543FE2"/>
    <w:rsid w:val="00544081"/>
    <w:rsid w:val="00545FBE"/>
    <w:rsid w:val="00552732"/>
    <w:rsid w:val="00552942"/>
    <w:rsid w:val="00552C99"/>
    <w:rsid w:val="00555203"/>
    <w:rsid w:val="005568C9"/>
    <w:rsid w:val="005612B8"/>
    <w:rsid w:val="0056451C"/>
    <w:rsid w:val="005651E6"/>
    <w:rsid w:val="00565C96"/>
    <w:rsid w:val="00566978"/>
    <w:rsid w:val="00567E07"/>
    <w:rsid w:val="00573787"/>
    <w:rsid w:val="00576C95"/>
    <w:rsid w:val="00580004"/>
    <w:rsid w:val="005804CD"/>
    <w:rsid w:val="00583707"/>
    <w:rsid w:val="00585295"/>
    <w:rsid w:val="005855B0"/>
    <w:rsid w:val="00587422"/>
    <w:rsid w:val="005926E2"/>
    <w:rsid w:val="0059387C"/>
    <w:rsid w:val="00594073"/>
    <w:rsid w:val="00594CB5"/>
    <w:rsid w:val="0059511C"/>
    <w:rsid w:val="0059673E"/>
    <w:rsid w:val="005A2C5A"/>
    <w:rsid w:val="005A3B1E"/>
    <w:rsid w:val="005A50FF"/>
    <w:rsid w:val="005A6226"/>
    <w:rsid w:val="005A6472"/>
    <w:rsid w:val="005B69EA"/>
    <w:rsid w:val="005B757D"/>
    <w:rsid w:val="005C0B24"/>
    <w:rsid w:val="005C21A3"/>
    <w:rsid w:val="005C2EB5"/>
    <w:rsid w:val="005C379E"/>
    <w:rsid w:val="005D6055"/>
    <w:rsid w:val="005E406A"/>
    <w:rsid w:val="005E4F61"/>
    <w:rsid w:val="005E57A8"/>
    <w:rsid w:val="005E7FA6"/>
    <w:rsid w:val="005F0A0F"/>
    <w:rsid w:val="005F0A9D"/>
    <w:rsid w:val="005F2182"/>
    <w:rsid w:val="005F5E0A"/>
    <w:rsid w:val="0060325C"/>
    <w:rsid w:val="00603271"/>
    <w:rsid w:val="00605949"/>
    <w:rsid w:val="006059AD"/>
    <w:rsid w:val="006072BD"/>
    <w:rsid w:val="006101F6"/>
    <w:rsid w:val="00612346"/>
    <w:rsid w:val="0061297A"/>
    <w:rsid w:val="00614D88"/>
    <w:rsid w:val="00615167"/>
    <w:rsid w:val="006155C7"/>
    <w:rsid w:val="00615695"/>
    <w:rsid w:val="00615834"/>
    <w:rsid w:val="00616210"/>
    <w:rsid w:val="006215EA"/>
    <w:rsid w:val="00622137"/>
    <w:rsid w:val="0062474E"/>
    <w:rsid w:val="00626AA8"/>
    <w:rsid w:val="00626DE6"/>
    <w:rsid w:val="00627197"/>
    <w:rsid w:val="00627918"/>
    <w:rsid w:val="0063079F"/>
    <w:rsid w:val="00631623"/>
    <w:rsid w:val="0063219B"/>
    <w:rsid w:val="00632FDE"/>
    <w:rsid w:val="00634A56"/>
    <w:rsid w:val="00635E1E"/>
    <w:rsid w:val="00636091"/>
    <w:rsid w:val="006363A7"/>
    <w:rsid w:val="00640216"/>
    <w:rsid w:val="00640476"/>
    <w:rsid w:val="00640C04"/>
    <w:rsid w:val="0064431A"/>
    <w:rsid w:val="00644D4F"/>
    <w:rsid w:val="0064732B"/>
    <w:rsid w:val="00653712"/>
    <w:rsid w:val="006542BD"/>
    <w:rsid w:val="00657A2C"/>
    <w:rsid w:val="00660039"/>
    <w:rsid w:val="00660D1F"/>
    <w:rsid w:val="00663FD3"/>
    <w:rsid w:val="00667E0F"/>
    <w:rsid w:val="00667FB5"/>
    <w:rsid w:val="00671A3D"/>
    <w:rsid w:val="00671C6B"/>
    <w:rsid w:val="00675BCB"/>
    <w:rsid w:val="00676C2F"/>
    <w:rsid w:val="00676E4A"/>
    <w:rsid w:val="00677CB3"/>
    <w:rsid w:val="006825B3"/>
    <w:rsid w:val="006842D3"/>
    <w:rsid w:val="00684357"/>
    <w:rsid w:val="00684821"/>
    <w:rsid w:val="00686349"/>
    <w:rsid w:val="006902EF"/>
    <w:rsid w:val="00692BED"/>
    <w:rsid w:val="006958AC"/>
    <w:rsid w:val="0069632F"/>
    <w:rsid w:val="00696BAD"/>
    <w:rsid w:val="006A0082"/>
    <w:rsid w:val="006A253E"/>
    <w:rsid w:val="006A3FA1"/>
    <w:rsid w:val="006A54A1"/>
    <w:rsid w:val="006A6C86"/>
    <w:rsid w:val="006B0435"/>
    <w:rsid w:val="006B184D"/>
    <w:rsid w:val="006B1BFD"/>
    <w:rsid w:val="006B65CC"/>
    <w:rsid w:val="006B7E2F"/>
    <w:rsid w:val="006C0A3A"/>
    <w:rsid w:val="006C229A"/>
    <w:rsid w:val="006C3384"/>
    <w:rsid w:val="006C3795"/>
    <w:rsid w:val="006C3E50"/>
    <w:rsid w:val="006C4D71"/>
    <w:rsid w:val="006C78EA"/>
    <w:rsid w:val="006D342C"/>
    <w:rsid w:val="006D42B1"/>
    <w:rsid w:val="006D5F0B"/>
    <w:rsid w:val="006D7C04"/>
    <w:rsid w:val="006E30AC"/>
    <w:rsid w:val="006E3183"/>
    <w:rsid w:val="006E38E3"/>
    <w:rsid w:val="006E509B"/>
    <w:rsid w:val="006E5FB8"/>
    <w:rsid w:val="006F19BA"/>
    <w:rsid w:val="006F34CE"/>
    <w:rsid w:val="006F790E"/>
    <w:rsid w:val="006F7DC0"/>
    <w:rsid w:val="0070434B"/>
    <w:rsid w:val="007047CC"/>
    <w:rsid w:val="0070494C"/>
    <w:rsid w:val="007051F5"/>
    <w:rsid w:val="0070627B"/>
    <w:rsid w:val="007116AA"/>
    <w:rsid w:val="0071342C"/>
    <w:rsid w:val="00720CF9"/>
    <w:rsid w:val="00721824"/>
    <w:rsid w:val="00724469"/>
    <w:rsid w:val="00725195"/>
    <w:rsid w:val="007261EF"/>
    <w:rsid w:val="007274F0"/>
    <w:rsid w:val="0072778E"/>
    <w:rsid w:val="00730CAD"/>
    <w:rsid w:val="00735876"/>
    <w:rsid w:val="00736C79"/>
    <w:rsid w:val="00736CCB"/>
    <w:rsid w:val="00740472"/>
    <w:rsid w:val="00741159"/>
    <w:rsid w:val="00741310"/>
    <w:rsid w:val="00741510"/>
    <w:rsid w:val="00741DF2"/>
    <w:rsid w:val="00742447"/>
    <w:rsid w:val="00742C25"/>
    <w:rsid w:val="0074530B"/>
    <w:rsid w:val="00747A39"/>
    <w:rsid w:val="00751474"/>
    <w:rsid w:val="0075149E"/>
    <w:rsid w:val="00751EC9"/>
    <w:rsid w:val="007527F1"/>
    <w:rsid w:val="0075521B"/>
    <w:rsid w:val="00755C33"/>
    <w:rsid w:val="00757B89"/>
    <w:rsid w:val="00761251"/>
    <w:rsid w:val="00761683"/>
    <w:rsid w:val="00762F23"/>
    <w:rsid w:val="00764822"/>
    <w:rsid w:val="00766C08"/>
    <w:rsid w:val="0076721E"/>
    <w:rsid w:val="00770816"/>
    <w:rsid w:val="00772E94"/>
    <w:rsid w:val="00783EBE"/>
    <w:rsid w:val="00790797"/>
    <w:rsid w:val="00791EF4"/>
    <w:rsid w:val="0079325F"/>
    <w:rsid w:val="00794492"/>
    <w:rsid w:val="00794653"/>
    <w:rsid w:val="007950B0"/>
    <w:rsid w:val="007A057A"/>
    <w:rsid w:val="007A1C40"/>
    <w:rsid w:val="007A4FB6"/>
    <w:rsid w:val="007A5911"/>
    <w:rsid w:val="007A61D5"/>
    <w:rsid w:val="007B0459"/>
    <w:rsid w:val="007B0493"/>
    <w:rsid w:val="007B344E"/>
    <w:rsid w:val="007B354D"/>
    <w:rsid w:val="007B4AC6"/>
    <w:rsid w:val="007B730F"/>
    <w:rsid w:val="007B755A"/>
    <w:rsid w:val="007C4395"/>
    <w:rsid w:val="007C5FD1"/>
    <w:rsid w:val="007D0A7E"/>
    <w:rsid w:val="007D1AB8"/>
    <w:rsid w:val="007D3E1E"/>
    <w:rsid w:val="007D51EC"/>
    <w:rsid w:val="007D6F67"/>
    <w:rsid w:val="007D7B68"/>
    <w:rsid w:val="007E08F7"/>
    <w:rsid w:val="007E143A"/>
    <w:rsid w:val="007E1751"/>
    <w:rsid w:val="007E1830"/>
    <w:rsid w:val="007E2BEC"/>
    <w:rsid w:val="007E2E63"/>
    <w:rsid w:val="007E35DF"/>
    <w:rsid w:val="007E553C"/>
    <w:rsid w:val="007E6B5F"/>
    <w:rsid w:val="007E6D98"/>
    <w:rsid w:val="007F37EB"/>
    <w:rsid w:val="007F41A2"/>
    <w:rsid w:val="007F62D8"/>
    <w:rsid w:val="007F6805"/>
    <w:rsid w:val="0080036C"/>
    <w:rsid w:val="008043D6"/>
    <w:rsid w:val="00804F6B"/>
    <w:rsid w:val="00805B28"/>
    <w:rsid w:val="00813022"/>
    <w:rsid w:val="00813E4F"/>
    <w:rsid w:val="00816413"/>
    <w:rsid w:val="00816ED5"/>
    <w:rsid w:val="00816F11"/>
    <w:rsid w:val="0082170F"/>
    <w:rsid w:val="008255CA"/>
    <w:rsid w:val="00830B51"/>
    <w:rsid w:val="00831A81"/>
    <w:rsid w:val="00831C01"/>
    <w:rsid w:val="0083279B"/>
    <w:rsid w:val="00833E13"/>
    <w:rsid w:val="00835120"/>
    <w:rsid w:val="00835604"/>
    <w:rsid w:val="00835F25"/>
    <w:rsid w:val="00840F89"/>
    <w:rsid w:val="0084320A"/>
    <w:rsid w:val="00846932"/>
    <w:rsid w:val="008513BC"/>
    <w:rsid w:val="00852142"/>
    <w:rsid w:val="00853315"/>
    <w:rsid w:val="00853ACF"/>
    <w:rsid w:val="0085413E"/>
    <w:rsid w:val="00856600"/>
    <w:rsid w:val="008569D8"/>
    <w:rsid w:val="00856C73"/>
    <w:rsid w:val="0086098A"/>
    <w:rsid w:val="00860FCB"/>
    <w:rsid w:val="00861779"/>
    <w:rsid w:val="00861BBA"/>
    <w:rsid w:val="00864638"/>
    <w:rsid w:val="00866F11"/>
    <w:rsid w:val="00867AC3"/>
    <w:rsid w:val="00872CEC"/>
    <w:rsid w:val="00872DB6"/>
    <w:rsid w:val="008749EB"/>
    <w:rsid w:val="00874D48"/>
    <w:rsid w:val="00875C45"/>
    <w:rsid w:val="0088416D"/>
    <w:rsid w:val="0088631D"/>
    <w:rsid w:val="00887771"/>
    <w:rsid w:val="008905BF"/>
    <w:rsid w:val="008914AA"/>
    <w:rsid w:val="008928B5"/>
    <w:rsid w:val="0089318B"/>
    <w:rsid w:val="008937B1"/>
    <w:rsid w:val="00893CEE"/>
    <w:rsid w:val="00897CC3"/>
    <w:rsid w:val="008A047D"/>
    <w:rsid w:val="008A1CC6"/>
    <w:rsid w:val="008A5183"/>
    <w:rsid w:val="008B0C84"/>
    <w:rsid w:val="008B2143"/>
    <w:rsid w:val="008B3034"/>
    <w:rsid w:val="008B4713"/>
    <w:rsid w:val="008B4961"/>
    <w:rsid w:val="008B5E71"/>
    <w:rsid w:val="008C102E"/>
    <w:rsid w:val="008C1FE3"/>
    <w:rsid w:val="008C632C"/>
    <w:rsid w:val="008C7837"/>
    <w:rsid w:val="008D095C"/>
    <w:rsid w:val="008D3A9F"/>
    <w:rsid w:val="008D743E"/>
    <w:rsid w:val="008D7A64"/>
    <w:rsid w:val="008E03C1"/>
    <w:rsid w:val="008E064F"/>
    <w:rsid w:val="008E7348"/>
    <w:rsid w:val="008F003C"/>
    <w:rsid w:val="008F1C00"/>
    <w:rsid w:val="008F4168"/>
    <w:rsid w:val="0090052C"/>
    <w:rsid w:val="00900825"/>
    <w:rsid w:val="009038E9"/>
    <w:rsid w:val="00904095"/>
    <w:rsid w:val="00907252"/>
    <w:rsid w:val="00915E49"/>
    <w:rsid w:val="009161C4"/>
    <w:rsid w:val="00916955"/>
    <w:rsid w:val="009171E1"/>
    <w:rsid w:val="009203E0"/>
    <w:rsid w:val="0092443D"/>
    <w:rsid w:val="0092472A"/>
    <w:rsid w:val="0092597D"/>
    <w:rsid w:val="00925E75"/>
    <w:rsid w:val="00930B4D"/>
    <w:rsid w:val="0093252D"/>
    <w:rsid w:val="00932C5C"/>
    <w:rsid w:val="00935567"/>
    <w:rsid w:val="00935735"/>
    <w:rsid w:val="00936BF4"/>
    <w:rsid w:val="00940E37"/>
    <w:rsid w:val="00941813"/>
    <w:rsid w:val="00941841"/>
    <w:rsid w:val="009431D4"/>
    <w:rsid w:val="00944E1F"/>
    <w:rsid w:val="00947BEE"/>
    <w:rsid w:val="00950DB3"/>
    <w:rsid w:val="00951C24"/>
    <w:rsid w:val="00951F94"/>
    <w:rsid w:val="00953677"/>
    <w:rsid w:val="00953C8F"/>
    <w:rsid w:val="009545CA"/>
    <w:rsid w:val="00954BCC"/>
    <w:rsid w:val="00955A8A"/>
    <w:rsid w:val="00956654"/>
    <w:rsid w:val="009577BF"/>
    <w:rsid w:val="00957A06"/>
    <w:rsid w:val="009636A8"/>
    <w:rsid w:val="009642E5"/>
    <w:rsid w:val="009660AE"/>
    <w:rsid w:val="00971B2D"/>
    <w:rsid w:val="00972CAE"/>
    <w:rsid w:val="00975A55"/>
    <w:rsid w:val="00975D9A"/>
    <w:rsid w:val="00980CB9"/>
    <w:rsid w:val="00981AB4"/>
    <w:rsid w:val="00982773"/>
    <w:rsid w:val="00983D68"/>
    <w:rsid w:val="00987710"/>
    <w:rsid w:val="009878A1"/>
    <w:rsid w:val="00990D81"/>
    <w:rsid w:val="00991924"/>
    <w:rsid w:val="0099192B"/>
    <w:rsid w:val="00992B0C"/>
    <w:rsid w:val="00992BAE"/>
    <w:rsid w:val="009A1163"/>
    <w:rsid w:val="009A168F"/>
    <w:rsid w:val="009A341D"/>
    <w:rsid w:val="009A3F66"/>
    <w:rsid w:val="009A4250"/>
    <w:rsid w:val="009A4F7D"/>
    <w:rsid w:val="009A5E8D"/>
    <w:rsid w:val="009B29A5"/>
    <w:rsid w:val="009B4CAE"/>
    <w:rsid w:val="009B7235"/>
    <w:rsid w:val="009C06D7"/>
    <w:rsid w:val="009C1A15"/>
    <w:rsid w:val="009C24D6"/>
    <w:rsid w:val="009C35DB"/>
    <w:rsid w:val="009C3B71"/>
    <w:rsid w:val="009C401B"/>
    <w:rsid w:val="009D19EA"/>
    <w:rsid w:val="009D1FD1"/>
    <w:rsid w:val="009D210E"/>
    <w:rsid w:val="009D3E38"/>
    <w:rsid w:val="009D3FD3"/>
    <w:rsid w:val="009D4367"/>
    <w:rsid w:val="009D4F4B"/>
    <w:rsid w:val="009D5780"/>
    <w:rsid w:val="009E076A"/>
    <w:rsid w:val="009E0BC9"/>
    <w:rsid w:val="009F484B"/>
    <w:rsid w:val="009F6E06"/>
    <w:rsid w:val="009F7583"/>
    <w:rsid w:val="00A04EE0"/>
    <w:rsid w:val="00A118F1"/>
    <w:rsid w:val="00A14B10"/>
    <w:rsid w:val="00A14C28"/>
    <w:rsid w:val="00A177C7"/>
    <w:rsid w:val="00A2362D"/>
    <w:rsid w:val="00A2487B"/>
    <w:rsid w:val="00A265C4"/>
    <w:rsid w:val="00A265FA"/>
    <w:rsid w:val="00A3350E"/>
    <w:rsid w:val="00A33B78"/>
    <w:rsid w:val="00A350C1"/>
    <w:rsid w:val="00A36893"/>
    <w:rsid w:val="00A368BB"/>
    <w:rsid w:val="00A40806"/>
    <w:rsid w:val="00A41E3E"/>
    <w:rsid w:val="00A428D1"/>
    <w:rsid w:val="00A439E1"/>
    <w:rsid w:val="00A45742"/>
    <w:rsid w:val="00A464F5"/>
    <w:rsid w:val="00A46F1B"/>
    <w:rsid w:val="00A47AA1"/>
    <w:rsid w:val="00A53F36"/>
    <w:rsid w:val="00A558F6"/>
    <w:rsid w:val="00A61C0B"/>
    <w:rsid w:val="00A62DA6"/>
    <w:rsid w:val="00A65188"/>
    <w:rsid w:val="00A665A1"/>
    <w:rsid w:val="00A6742C"/>
    <w:rsid w:val="00A74551"/>
    <w:rsid w:val="00A772CF"/>
    <w:rsid w:val="00A80600"/>
    <w:rsid w:val="00A809AD"/>
    <w:rsid w:val="00A822F6"/>
    <w:rsid w:val="00A85395"/>
    <w:rsid w:val="00A85DA6"/>
    <w:rsid w:val="00A86ECB"/>
    <w:rsid w:val="00A870B0"/>
    <w:rsid w:val="00A905AC"/>
    <w:rsid w:val="00A90A21"/>
    <w:rsid w:val="00A9107D"/>
    <w:rsid w:val="00A91DF8"/>
    <w:rsid w:val="00A9454C"/>
    <w:rsid w:val="00A9542E"/>
    <w:rsid w:val="00A964D8"/>
    <w:rsid w:val="00A96672"/>
    <w:rsid w:val="00A973E8"/>
    <w:rsid w:val="00AA10D7"/>
    <w:rsid w:val="00AA1D05"/>
    <w:rsid w:val="00AA24C7"/>
    <w:rsid w:val="00AA318F"/>
    <w:rsid w:val="00AA4914"/>
    <w:rsid w:val="00AA5E91"/>
    <w:rsid w:val="00AB110A"/>
    <w:rsid w:val="00AB2151"/>
    <w:rsid w:val="00AB3B90"/>
    <w:rsid w:val="00AB3D11"/>
    <w:rsid w:val="00AB6F79"/>
    <w:rsid w:val="00AC0144"/>
    <w:rsid w:val="00AC05C2"/>
    <w:rsid w:val="00AC4A80"/>
    <w:rsid w:val="00AC4FDE"/>
    <w:rsid w:val="00AC6CBA"/>
    <w:rsid w:val="00AC6E8E"/>
    <w:rsid w:val="00AC74C7"/>
    <w:rsid w:val="00AD210E"/>
    <w:rsid w:val="00AD3C46"/>
    <w:rsid w:val="00AD7D17"/>
    <w:rsid w:val="00AE2375"/>
    <w:rsid w:val="00AE346E"/>
    <w:rsid w:val="00AE69C7"/>
    <w:rsid w:val="00AE6CEE"/>
    <w:rsid w:val="00AF0E26"/>
    <w:rsid w:val="00AF24BC"/>
    <w:rsid w:val="00AF4637"/>
    <w:rsid w:val="00AF59D2"/>
    <w:rsid w:val="00AF68ED"/>
    <w:rsid w:val="00AF751F"/>
    <w:rsid w:val="00B010E4"/>
    <w:rsid w:val="00B02B90"/>
    <w:rsid w:val="00B03261"/>
    <w:rsid w:val="00B03600"/>
    <w:rsid w:val="00B03900"/>
    <w:rsid w:val="00B0468F"/>
    <w:rsid w:val="00B04AAB"/>
    <w:rsid w:val="00B05270"/>
    <w:rsid w:val="00B07E65"/>
    <w:rsid w:val="00B125F2"/>
    <w:rsid w:val="00B16863"/>
    <w:rsid w:val="00B16CCA"/>
    <w:rsid w:val="00B172A8"/>
    <w:rsid w:val="00B24838"/>
    <w:rsid w:val="00B25F06"/>
    <w:rsid w:val="00B34D93"/>
    <w:rsid w:val="00B34FFD"/>
    <w:rsid w:val="00B35128"/>
    <w:rsid w:val="00B360EA"/>
    <w:rsid w:val="00B40077"/>
    <w:rsid w:val="00B4040C"/>
    <w:rsid w:val="00B409E8"/>
    <w:rsid w:val="00B40D9D"/>
    <w:rsid w:val="00B413E9"/>
    <w:rsid w:val="00B41A07"/>
    <w:rsid w:val="00B42A56"/>
    <w:rsid w:val="00B43EAF"/>
    <w:rsid w:val="00B44BE6"/>
    <w:rsid w:val="00B46039"/>
    <w:rsid w:val="00B462E8"/>
    <w:rsid w:val="00B50CA4"/>
    <w:rsid w:val="00B51092"/>
    <w:rsid w:val="00B53681"/>
    <w:rsid w:val="00B54D06"/>
    <w:rsid w:val="00B557BD"/>
    <w:rsid w:val="00B55C8E"/>
    <w:rsid w:val="00B56F24"/>
    <w:rsid w:val="00B57354"/>
    <w:rsid w:val="00B61467"/>
    <w:rsid w:val="00B62B5D"/>
    <w:rsid w:val="00B6471F"/>
    <w:rsid w:val="00B6503F"/>
    <w:rsid w:val="00B65DC5"/>
    <w:rsid w:val="00B67FF7"/>
    <w:rsid w:val="00B7042E"/>
    <w:rsid w:val="00B721F0"/>
    <w:rsid w:val="00B730F3"/>
    <w:rsid w:val="00B746C8"/>
    <w:rsid w:val="00B75F3F"/>
    <w:rsid w:val="00B7633E"/>
    <w:rsid w:val="00B774A0"/>
    <w:rsid w:val="00B779C5"/>
    <w:rsid w:val="00B82864"/>
    <w:rsid w:val="00B84C77"/>
    <w:rsid w:val="00B854CE"/>
    <w:rsid w:val="00B9324D"/>
    <w:rsid w:val="00B94B1A"/>
    <w:rsid w:val="00B94F91"/>
    <w:rsid w:val="00B95408"/>
    <w:rsid w:val="00BA0C17"/>
    <w:rsid w:val="00BA240F"/>
    <w:rsid w:val="00BA42E2"/>
    <w:rsid w:val="00BA6C9D"/>
    <w:rsid w:val="00BA73A0"/>
    <w:rsid w:val="00BA73A1"/>
    <w:rsid w:val="00BB0A21"/>
    <w:rsid w:val="00BB1493"/>
    <w:rsid w:val="00BB34DA"/>
    <w:rsid w:val="00BB4EBE"/>
    <w:rsid w:val="00BB5741"/>
    <w:rsid w:val="00BC22F2"/>
    <w:rsid w:val="00BC4E3D"/>
    <w:rsid w:val="00BC581A"/>
    <w:rsid w:val="00BC5F7A"/>
    <w:rsid w:val="00BC5FA5"/>
    <w:rsid w:val="00BC6393"/>
    <w:rsid w:val="00BD39D5"/>
    <w:rsid w:val="00BD516C"/>
    <w:rsid w:val="00BD7998"/>
    <w:rsid w:val="00BE0E43"/>
    <w:rsid w:val="00BE6695"/>
    <w:rsid w:val="00BF1E91"/>
    <w:rsid w:val="00BF5C2B"/>
    <w:rsid w:val="00BF7610"/>
    <w:rsid w:val="00C0167F"/>
    <w:rsid w:val="00C02D2F"/>
    <w:rsid w:val="00C03312"/>
    <w:rsid w:val="00C0450C"/>
    <w:rsid w:val="00C04C75"/>
    <w:rsid w:val="00C16DEA"/>
    <w:rsid w:val="00C203E9"/>
    <w:rsid w:val="00C20FC8"/>
    <w:rsid w:val="00C21261"/>
    <w:rsid w:val="00C23E7B"/>
    <w:rsid w:val="00C25428"/>
    <w:rsid w:val="00C32234"/>
    <w:rsid w:val="00C324AF"/>
    <w:rsid w:val="00C356F6"/>
    <w:rsid w:val="00C360CF"/>
    <w:rsid w:val="00C378DE"/>
    <w:rsid w:val="00C406F5"/>
    <w:rsid w:val="00C42A34"/>
    <w:rsid w:val="00C44800"/>
    <w:rsid w:val="00C44922"/>
    <w:rsid w:val="00C50858"/>
    <w:rsid w:val="00C51F6D"/>
    <w:rsid w:val="00C52E99"/>
    <w:rsid w:val="00C54D82"/>
    <w:rsid w:val="00C56CCC"/>
    <w:rsid w:val="00C578BB"/>
    <w:rsid w:val="00C60530"/>
    <w:rsid w:val="00C60AA2"/>
    <w:rsid w:val="00C61C4B"/>
    <w:rsid w:val="00C625DA"/>
    <w:rsid w:val="00C63130"/>
    <w:rsid w:val="00C660C0"/>
    <w:rsid w:val="00C705AD"/>
    <w:rsid w:val="00C73872"/>
    <w:rsid w:val="00C756FD"/>
    <w:rsid w:val="00C75B54"/>
    <w:rsid w:val="00C849A6"/>
    <w:rsid w:val="00C85168"/>
    <w:rsid w:val="00C85752"/>
    <w:rsid w:val="00C8588F"/>
    <w:rsid w:val="00C865A0"/>
    <w:rsid w:val="00C9034F"/>
    <w:rsid w:val="00C93133"/>
    <w:rsid w:val="00CA0789"/>
    <w:rsid w:val="00CA0F88"/>
    <w:rsid w:val="00CA1B9F"/>
    <w:rsid w:val="00CA273F"/>
    <w:rsid w:val="00CA2859"/>
    <w:rsid w:val="00CA47EF"/>
    <w:rsid w:val="00CA64DC"/>
    <w:rsid w:val="00CA68DC"/>
    <w:rsid w:val="00CB3ABF"/>
    <w:rsid w:val="00CB3B87"/>
    <w:rsid w:val="00CB44B8"/>
    <w:rsid w:val="00CB54A0"/>
    <w:rsid w:val="00CC25A7"/>
    <w:rsid w:val="00CC6EF6"/>
    <w:rsid w:val="00CD3819"/>
    <w:rsid w:val="00CD4EA2"/>
    <w:rsid w:val="00CE085B"/>
    <w:rsid w:val="00CE563F"/>
    <w:rsid w:val="00CE5A70"/>
    <w:rsid w:val="00CE641A"/>
    <w:rsid w:val="00CE6517"/>
    <w:rsid w:val="00CF069B"/>
    <w:rsid w:val="00CF3742"/>
    <w:rsid w:val="00CF46DB"/>
    <w:rsid w:val="00CF4895"/>
    <w:rsid w:val="00CF581D"/>
    <w:rsid w:val="00CF598B"/>
    <w:rsid w:val="00CF770E"/>
    <w:rsid w:val="00D008B6"/>
    <w:rsid w:val="00D01458"/>
    <w:rsid w:val="00D04BA7"/>
    <w:rsid w:val="00D04FAB"/>
    <w:rsid w:val="00D05805"/>
    <w:rsid w:val="00D062AF"/>
    <w:rsid w:val="00D066AA"/>
    <w:rsid w:val="00D1261A"/>
    <w:rsid w:val="00D12742"/>
    <w:rsid w:val="00D1566B"/>
    <w:rsid w:val="00D162EA"/>
    <w:rsid w:val="00D16B43"/>
    <w:rsid w:val="00D20B60"/>
    <w:rsid w:val="00D210D6"/>
    <w:rsid w:val="00D235DF"/>
    <w:rsid w:val="00D25112"/>
    <w:rsid w:val="00D268F1"/>
    <w:rsid w:val="00D273E8"/>
    <w:rsid w:val="00D27A07"/>
    <w:rsid w:val="00D27E39"/>
    <w:rsid w:val="00D310E7"/>
    <w:rsid w:val="00D33202"/>
    <w:rsid w:val="00D35CA5"/>
    <w:rsid w:val="00D3656B"/>
    <w:rsid w:val="00D37B40"/>
    <w:rsid w:val="00D40B40"/>
    <w:rsid w:val="00D45107"/>
    <w:rsid w:val="00D45805"/>
    <w:rsid w:val="00D46FE9"/>
    <w:rsid w:val="00D470E6"/>
    <w:rsid w:val="00D4710F"/>
    <w:rsid w:val="00D47A91"/>
    <w:rsid w:val="00D50CFE"/>
    <w:rsid w:val="00D55246"/>
    <w:rsid w:val="00D55333"/>
    <w:rsid w:val="00D55E29"/>
    <w:rsid w:val="00D56297"/>
    <w:rsid w:val="00D56473"/>
    <w:rsid w:val="00D6047B"/>
    <w:rsid w:val="00D6152E"/>
    <w:rsid w:val="00D62221"/>
    <w:rsid w:val="00D633F0"/>
    <w:rsid w:val="00D64750"/>
    <w:rsid w:val="00D72B35"/>
    <w:rsid w:val="00D740CD"/>
    <w:rsid w:val="00D75BC5"/>
    <w:rsid w:val="00D76E24"/>
    <w:rsid w:val="00D774B7"/>
    <w:rsid w:val="00D7766E"/>
    <w:rsid w:val="00D81035"/>
    <w:rsid w:val="00D8658E"/>
    <w:rsid w:val="00D90336"/>
    <w:rsid w:val="00D92973"/>
    <w:rsid w:val="00D9401F"/>
    <w:rsid w:val="00D95BD9"/>
    <w:rsid w:val="00DA49EF"/>
    <w:rsid w:val="00DA4D6C"/>
    <w:rsid w:val="00DA4F15"/>
    <w:rsid w:val="00DA63A5"/>
    <w:rsid w:val="00DA693D"/>
    <w:rsid w:val="00DA7600"/>
    <w:rsid w:val="00DB104D"/>
    <w:rsid w:val="00DB1B00"/>
    <w:rsid w:val="00DB2B50"/>
    <w:rsid w:val="00DB6BEB"/>
    <w:rsid w:val="00DC09D2"/>
    <w:rsid w:val="00DC2D40"/>
    <w:rsid w:val="00DC394C"/>
    <w:rsid w:val="00DC40F5"/>
    <w:rsid w:val="00DC6633"/>
    <w:rsid w:val="00DC74E3"/>
    <w:rsid w:val="00DD1904"/>
    <w:rsid w:val="00DD34F9"/>
    <w:rsid w:val="00DD3C52"/>
    <w:rsid w:val="00DD40EF"/>
    <w:rsid w:val="00DD4ACF"/>
    <w:rsid w:val="00DD542F"/>
    <w:rsid w:val="00DD629C"/>
    <w:rsid w:val="00DE1536"/>
    <w:rsid w:val="00DE36FD"/>
    <w:rsid w:val="00DE396B"/>
    <w:rsid w:val="00DE6538"/>
    <w:rsid w:val="00DE669C"/>
    <w:rsid w:val="00DF5C2B"/>
    <w:rsid w:val="00E02AA4"/>
    <w:rsid w:val="00E041D0"/>
    <w:rsid w:val="00E06920"/>
    <w:rsid w:val="00E112B9"/>
    <w:rsid w:val="00E127CF"/>
    <w:rsid w:val="00E14603"/>
    <w:rsid w:val="00E1726E"/>
    <w:rsid w:val="00E17355"/>
    <w:rsid w:val="00E17F9E"/>
    <w:rsid w:val="00E206CC"/>
    <w:rsid w:val="00E21737"/>
    <w:rsid w:val="00E2175B"/>
    <w:rsid w:val="00E232BF"/>
    <w:rsid w:val="00E30680"/>
    <w:rsid w:val="00E31782"/>
    <w:rsid w:val="00E31ACB"/>
    <w:rsid w:val="00E34DF9"/>
    <w:rsid w:val="00E3591D"/>
    <w:rsid w:val="00E35A72"/>
    <w:rsid w:val="00E36BD0"/>
    <w:rsid w:val="00E36C94"/>
    <w:rsid w:val="00E37D54"/>
    <w:rsid w:val="00E408F4"/>
    <w:rsid w:val="00E4261E"/>
    <w:rsid w:val="00E426F7"/>
    <w:rsid w:val="00E45A4E"/>
    <w:rsid w:val="00E4710B"/>
    <w:rsid w:val="00E5428D"/>
    <w:rsid w:val="00E575AF"/>
    <w:rsid w:val="00E62FB3"/>
    <w:rsid w:val="00E6547D"/>
    <w:rsid w:val="00E65DEF"/>
    <w:rsid w:val="00E66DBD"/>
    <w:rsid w:val="00E707A3"/>
    <w:rsid w:val="00E70E99"/>
    <w:rsid w:val="00E722C7"/>
    <w:rsid w:val="00E72944"/>
    <w:rsid w:val="00E72C36"/>
    <w:rsid w:val="00E72F07"/>
    <w:rsid w:val="00E76E62"/>
    <w:rsid w:val="00E77345"/>
    <w:rsid w:val="00E773F7"/>
    <w:rsid w:val="00E838E5"/>
    <w:rsid w:val="00E8391A"/>
    <w:rsid w:val="00E84F23"/>
    <w:rsid w:val="00E85B2D"/>
    <w:rsid w:val="00E91DEB"/>
    <w:rsid w:val="00E92912"/>
    <w:rsid w:val="00E94C72"/>
    <w:rsid w:val="00E95CEC"/>
    <w:rsid w:val="00E95E94"/>
    <w:rsid w:val="00E960C8"/>
    <w:rsid w:val="00EA0D60"/>
    <w:rsid w:val="00EA192D"/>
    <w:rsid w:val="00EA2044"/>
    <w:rsid w:val="00EA3226"/>
    <w:rsid w:val="00EA5E5C"/>
    <w:rsid w:val="00EB166A"/>
    <w:rsid w:val="00EB2E6D"/>
    <w:rsid w:val="00EB3AC4"/>
    <w:rsid w:val="00EB4608"/>
    <w:rsid w:val="00EB67C0"/>
    <w:rsid w:val="00EB71E1"/>
    <w:rsid w:val="00EC0EFE"/>
    <w:rsid w:val="00EC1303"/>
    <w:rsid w:val="00EC62DA"/>
    <w:rsid w:val="00EC77F5"/>
    <w:rsid w:val="00ED07F1"/>
    <w:rsid w:val="00ED0F92"/>
    <w:rsid w:val="00ED3323"/>
    <w:rsid w:val="00ED48F9"/>
    <w:rsid w:val="00ED7383"/>
    <w:rsid w:val="00EE2BEF"/>
    <w:rsid w:val="00EE40A9"/>
    <w:rsid w:val="00EF0502"/>
    <w:rsid w:val="00EF0948"/>
    <w:rsid w:val="00EF11F3"/>
    <w:rsid w:val="00EF1A26"/>
    <w:rsid w:val="00EF1B3B"/>
    <w:rsid w:val="00EF5EEF"/>
    <w:rsid w:val="00EF734E"/>
    <w:rsid w:val="00F0249F"/>
    <w:rsid w:val="00F030C3"/>
    <w:rsid w:val="00F04CA9"/>
    <w:rsid w:val="00F12B5D"/>
    <w:rsid w:val="00F13142"/>
    <w:rsid w:val="00F13695"/>
    <w:rsid w:val="00F15E80"/>
    <w:rsid w:val="00F17D8C"/>
    <w:rsid w:val="00F20F21"/>
    <w:rsid w:val="00F21F30"/>
    <w:rsid w:val="00F248BA"/>
    <w:rsid w:val="00F24983"/>
    <w:rsid w:val="00F25717"/>
    <w:rsid w:val="00F25785"/>
    <w:rsid w:val="00F25F27"/>
    <w:rsid w:val="00F27A56"/>
    <w:rsid w:val="00F27C1F"/>
    <w:rsid w:val="00F3042A"/>
    <w:rsid w:val="00F30708"/>
    <w:rsid w:val="00F30991"/>
    <w:rsid w:val="00F31CD1"/>
    <w:rsid w:val="00F344E5"/>
    <w:rsid w:val="00F36E7F"/>
    <w:rsid w:val="00F40794"/>
    <w:rsid w:val="00F40B4E"/>
    <w:rsid w:val="00F425FA"/>
    <w:rsid w:val="00F4436A"/>
    <w:rsid w:val="00F5283C"/>
    <w:rsid w:val="00F5307C"/>
    <w:rsid w:val="00F54031"/>
    <w:rsid w:val="00F54E71"/>
    <w:rsid w:val="00F54FAF"/>
    <w:rsid w:val="00F5508B"/>
    <w:rsid w:val="00F60CEF"/>
    <w:rsid w:val="00F62359"/>
    <w:rsid w:val="00F67E4E"/>
    <w:rsid w:val="00F73967"/>
    <w:rsid w:val="00F74504"/>
    <w:rsid w:val="00F74CCF"/>
    <w:rsid w:val="00F762FD"/>
    <w:rsid w:val="00F7734D"/>
    <w:rsid w:val="00F7782E"/>
    <w:rsid w:val="00F80E19"/>
    <w:rsid w:val="00F82A63"/>
    <w:rsid w:val="00F83490"/>
    <w:rsid w:val="00F8492C"/>
    <w:rsid w:val="00F863B2"/>
    <w:rsid w:val="00F86DA2"/>
    <w:rsid w:val="00F91765"/>
    <w:rsid w:val="00F94C2B"/>
    <w:rsid w:val="00F96B1D"/>
    <w:rsid w:val="00FA016D"/>
    <w:rsid w:val="00FA051E"/>
    <w:rsid w:val="00FA2870"/>
    <w:rsid w:val="00FA68F3"/>
    <w:rsid w:val="00FB45DC"/>
    <w:rsid w:val="00FC1A26"/>
    <w:rsid w:val="00FC2227"/>
    <w:rsid w:val="00FC24E9"/>
    <w:rsid w:val="00FC7D98"/>
    <w:rsid w:val="00FD0267"/>
    <w:rsid w:val="00FD0946"/>
    <w:rsid w:val="00FD11CF"/>
    <w:rsid w:val="00FD344F"/>
    <w:rsid w:val="00FD3E6B"/>
    <w:rsid w:val="00FD415A"/>
    <w:rsid w:val="00FD41ED"/>
    <w:rsid w:val="00FD5DAA"/>
    <w:rsid w:val="00FD6DEF"/>
    <w:rsid w:val="00FE08EE"/>
    <w:rsid w:val="00FE7E5C"/>
    <w:rsid w:val="00FF3130"/>
    <w:rsid w:val="00FF3EFD"/>
    <w:rsid w:val="00FF4545"/>
    <w:rsid w:val="00FF4F6E"/>
    <w:rsid w:val="00FF5F7B"/>
    <w:rsid w:val="00FF7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C3B8C1F"/>
  <w15:docId w15:val="{821129A9-A28A-424C-AD5C-E867FD25B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09D2"/>
  </w:style>
  <w:style w:type="paragraph" w:styleId="Heading1">
    <w:name w:val="heading 1"/>
    <w:basedOn w:val="Normal"/>
    <w:next w:val="Normal"/>
    <w:link w:val="Heading1Char"/>
    <w:uiPriority w:val="9"/>
    <w:rsid w:val="00DC09D2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Heading2">
    <w:name w:val="heading 2"/>
    <w:basedOn w:val="Normal"/>
    <w:next w:val="Normal"/>
    <w:link w:val="Heading2Char"/>
    <w:uiPriority w:val="9"/>
    <w:rsid w:val="00DC09D2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DC09D2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3842AA"/>
    <w:pPr>
      <w:spacing w:line="150" w:lineRule="exact"/>
    </w:pPr>
    <w:rPr>
      <w:spacing w:val="4"/>
      <w:sz w:val="12"/>
    </w:rPr>
  </w:style>
  <w:style w:type="character" w:customStyle="1" w:styleId="HeaderChar">
    <w:name w:val="Header Char"/>
    <w:basedOn w:val="DefaultParagraphFont"/>
    <w:link w:val="Header"/>
    <w:uiPriority w:val="99"/>
    <w:rsid w:val="003842AA"/>
    <w:rPr>
      <w:spacing w:val="4"/>
      <w:sz w:val="12"/>
    </w:rPr>
  </w:style>
  <w:style w:type="paragraph" w:styleId="Footer">
    <w:name w:val="footer"/>
    <w:basedOn w:val="Normal"/>
    <w:link w:val="FooterChar"/>
    <w:uiPriority w:val="99"/>
    <w:unhideWhenUsed/>
    <w:rsid w:val="003B0617"/>
    <w:pPr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617"/>
  </w:style>
  <w:style w:type="table" w:styleId="TableGrid">
    <w:name w:val="Table Grid"/>
    <w:basedOn w:val="TableNormal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Normal"/>
    <w:qFormat/>
    <w:rsid w:val="00167C39"/>
    <w:rPr>
      <w:b/>
    </w:rPr>
  </w:style>
  <w:style w:type="paragraph" w:customStyle="1" w:styleId="AdresseFuss">
    <w:name w:val="Adresse Fuss"/>
    <w:basedOn w:val="Normal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C09D2"/>
    <w:rPr>
      <w:rFonts w:eastAsiaTheme="majorEastAsia" w:cstheme="majorBidi"/>
      <w:b/>
      <w:bCs/>
      <w:sz w:val="2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C09D2"/>
    <w:rPr>
      <w:rFonts w:eastAsiaTheme="majorEastAsia" w:cstheme="majorBidi"/>
      <w:b/>
      <w:bCs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C09D2"/>
    <w:rPr>
      <w:rFonts w:eastAsiaTheme="majorEastAsia" w:cstheme="majorBidi"/>
      <w:bCs/>
      <w:u w:val="single"/>
    </w:rPr>
  </w:style>
  <w:style w:type="paragraph" w:customStyle="1" w:styleId="3Betreff">
    <w:name w:val="3_Betreff"/>
    <w:next w:val="Normal"/>
    <w:rsid w:val="00F4436A"/>
    <w:pPr>
      <w:spacing w:before="840" w:line="300" w:lineRule="exact"/>
    </w:pPr>
    <w:rPr>
      <w:rFonts w:ascii="Times" w:eastAsia="Times" w:hAnsi="Times" w:cs="Times New Roman"/>
      <w:b/>
      <w:noProof/>
      <w:sz w:val="22"/>
      <w:lang w:eastAsia="de-DE"/>
    </w:rPr>
  </w:style>
  <w:style w:type="paragraph" w:customStyle="1" w:styleId="4Anrede">
    <w:name w:val="4_Anrede"/>
    <w:basedOn w:val="Normal"/>
    <w:next w:val="5Lauftext"/>
    <w:rsid w:val="00F4436A"/>
    <w:pPr>
      <w:spacing w:before="360" w:after="160" w:line="300" w:lineRule="exact"/>
    </w:pPr>
    <w:rPr>
      <w:rFonts w:ascii="Times" w:eastAsia="Times" w:hAnsi="Times" w:cs="Times New Roman"/>
      <w:sz w:val="22"/>
      <w:lang w:val="de-DE" w:eastAsia="de-DE"/>
    </w:rPr>
  </w:style>
  <w:style w:type="paragraph" w:customStyle="1" w:styleId="5Lauftext">
    <w:name w:val="5_Lauftext"/>
    <w:basedOn w:val="Normal"/>
    <w:rsid w:val="00F4436A"/>
    <w:pPr>
      <w:spacing w:line="300" w:lineRule="exact"/>
    </w:pPr>
    <w:rPr>
      <w:rFonts w:ascii="Times" w:eastAsia="Times" w:hAnsi="Times" w:cs="Times New Roman"/>
      <w:sz w:val="22"/>
      <w:lang w:val="de-DE" w:eastAsia="de-DE"/>
    </w:rPr>
  </w:style>
  <w:style w:type="character" w:styleId="Strong">
    <w:name w:val="Strong"/>
    <w:basedOn w:val="DefaultParagraphFont"/>
    <w:uiPriority w:val="22"/>
    <w:qFormat/>
    <w:rsid w:val="00C44800"/>
    <w:rPr>
      <w:b/>
      <w:bCs/>
    </w:rPr>
  </w:style>
  <w:style w:type="character" w:styleId="Hyperlink">
    <w:name w:val="Hyperlink"/>
    <w:basedOn w:val="DefaultParagraphFont"/>
    <w:uiPriority w:val="99"/>
    <w:unhideWhenUsed/>
    <w:rsid w:val="00A53F3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rsid w:val="00BC6393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DE6538"/>
    <w:rPr>
      <w:b/>
      <w:bCs/>
      <w:i w:val="0"/>
      <w:iCs w:val="0"/>
    </w:rPr>
  </w:style>
  <w:style w:type="character" w:customStyle="1" w:styleId="st1">
    <w:name w:val="st1"/>
    <w:basedOn w:val="DefaultParagraphFont"/>
    <w:rsid w:val="00DE6538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581D"/>
    <w:pPr>
      <w:spacing w:before="480" w:after="0" w:line="276" w:lineRule="auto"/>
      <w:outlineLvl w:val="9"/>
    </w:pPr>
    <w:rPr>
      <w:rFonts w:asciiTheme="majorHAnsi" w:hAnsiTheme="majorHAnsi"/>
      <w:color w:val="365F91" w:themeColor="accent1" w:themeShade="BF"/>
      <w:sz w:val="28"/>
      <w:lang w:eastAsia="de-CH"/>
    </w:rPr>
  </w:style>
  <w:style w:type="paragraph" w:styleId="TOC1">
    <w:name w:val="toc 1"/>
    <w:basedOn w:val="Normal"/>
    <w:next w:val="Normal"/>
    <w:autoRedefine/>
    <w:uiPriority w:val="39"/>
    <w:unhideWhenUsed/>
    <w:rsid w:val="004777A9"/>
    <w:pPr>
      <w:tabs>
        <w:tab w:val="left" w:pos="440"/>
        <w:tab w:val="right" w:leader="dot" w:pos="9401"/>
      </w:tabs>
      <w:spacing w:before="60" w:line="240" w:lineRule="auto"/>
    </w:pPr>
  </w:style>
  <w:style w:type="table" w:customStyle="1" w:styleId="Tabellenraster1">
    <w:name w:val="Tabellenraster1"/>
    <w:basedOn w:val="TableNormal"/>
    <w:next w:val="TableGrid"/>
    <w:uiPriority w:val="59"/>
    <w:rsid w:val="00AB3B90"/>
    <w:tblPr>
      <w:tblCellMar>
        <w:left w:w="0" w:type="dxa"/>
        <w:right w:w="0" w:type="dxa"/>
      </w:tblCellMar>
    </w:tblPr>
  </w:style>
  <w:style w:type="paragraph" w:styleId="NormalWeb">
    <w:name w:val="Normal (Web)"/>
    <w:basedOn w:val="Normal"/>
    <w:uiPriority w:val="99"/>
    <w:unhideWhenUsed/>
    <w:rsid w:val="00FF31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FollowedHyperlink">
    <w:name w:val="FollowedHyperlink"/>
    <w:basedOn w:val="DefaultParagraphFont"/>
    <w:uiPriority w:val="99"/>
    <w:semiHidden/>
    <w:unhideWhenUsed/>
    <w:rsid w:val="003A73EE"/>
    <w:rPr>
      <w:color w:val="800080" w:themeColor="followedHyperlink"/>
      <w:u w:val="single"/>
    </w:rPr>
  </w:style>
  <w:style w:type="paragraph" w:customStyle="1" w:styleId="Titel2">
    <w:name w:val="Titel_2"/>
    <w:basedOn w:val="Normal"/>
    <w:link w:val="Titel2Zchn"/>
    <w:rsid w:val="00FD11CF"/>
    <w:pPr>
      <w:tabs>
        <w:tab w:val="left" w:pos="680"/>
      </w:tabs>
      <w:spacing w:line="240" w:lineRule="atLeast"/>
      <w:ind w:left="680" w:hanging="680"/>
    </w:pPr>
    <w:rPr>
      <w:rFonts w:eastAsia="Times" w:cs="Times New Roman"/>
      <w:b/>
      <w:sz w:val="28"/>
      <w:lang w:eastAsia="de-DE"/>
    </w:rPr>
  </w:style>
  <w:style w:type="character" w:customStyle="1" w:styleId="Titel2Zchn">
    <w:name w:val="Titel_2 Zchn"/>
    <w:link w:val="Titel2"/>
    <w:rsid w:val="00FD11CF"/>
    <w:rPr>
      <w:rFonts w:eastAsia="Times" w:cs="Times New Roman"/>
      <w:b/>
      <w:sz w:val="28"/>
      <w:lang w:eastAsia="de-DE"/>
    </w:rPr>
  </w:style>
  <w:style w:type="paragraph" w:styleId="FootnoteText">
    <w:name w:val="footnote text"/>
    <w:basedOn w:val="Normal"/>
    <w:link w:val="FootnoteTextChar"/>
    <w:semiHidden/>
    <w:rsid w:val="00FD11CF"/>
    <w:pPr>
      <w:spacing w:line="300" w:lineRule="exact"/>
    </w:pPr>
    <w:rPr>
      <w:rFonts w:eastAsia="Times" w:cs="Times New Roman"/>
      <w:lang w:val="de-DE" w:eastAsia="de-DE"/>
    </w:rPr>
  </w:style>
  <w:style w:type="character" w:customStyle="1" w:styleId="FootnoteTextChar">
    <w:name w:val="Footnote Text Char"/>
    <w:basedOn w:val="DefaultParagraphFont"/>
    <w:link w:val="FootnoteText"/>
    <w:semiHidden/>
    <w:rsid w:val="00FD11CF"/>
    <w:rPr>
      <w:rFonts w:eastAsia="Times" w:cs="Times New Roman"/>
      <w:lang w:val="de-DE" w:eastAsia="de-DE"/>
    </w:rPr>
  </w:style>
  <w:style w:type="character" w:styleId="FootnoteReference">
    <w:name w:val="footnote reference"/>
    <w:semiHidden/>
    <w:rsid w:val="00FD11C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15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0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835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22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907136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423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0468877">
                              <w:marLeft w:val="118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4374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1564082">
                                      <w:marLeft w:val="0"/>
                                      <w:marRight w:val="0"/>
                                      <w:marTop w:val="0"/>
                                      <w:marBottom w:val="34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772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66437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43125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5364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5427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12203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93197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0904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0139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152564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049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766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1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0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13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381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84630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250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263158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38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975448">
                                      <w:marLeft w:val="0"/>
                                      <w:marRight w:val="0"/>
                                      <w:marTop w:val="0"/>
                                      <w:marBottom w:val="3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9999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7091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786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12861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00579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8751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59064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399840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855474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188500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133938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0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4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5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3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2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8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7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5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racher\AppData\Local\Microsoft\Windows\Temporary%20Internet%20Files\Content.IE5\1CPLIVVM\report_VD_Admin_V01_d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0729D-63B9-4BED-928C-B5A4E540E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report_VD_Admin_V01_de.dotx</Template>
  <TotalTime>0</TotalTime>
  <Pages>1</Pages>
  <Words>495</Words>
  <Characters>3124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Universität Basel</Company>
  <LinksUpToDate>false</LinksUpToDate>
  <CharactersWithSpaces>3612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Sylvia Bracher</dc:creator>
  <cp:lastModifiedBy>Irmo Lehmann</cp:lastModifiedBy>
  <cp:revision>3</cp:revision>
  <cp:lastPrinted>2018-02-22T08:57:00Z</cp:lastPrinted>
  <dcterms:created xsi:type="dcterms:W3CDTF">2018-02-22T20:54:00Z</dcterms:created>
  <dcterms:modified xsi:type="dcterms:W3CDTF">2018-02-22T20:55:00Z</dcterms:modified>
</cp:coreProperties>
</file>