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DD13C" w14:textId="0E14BD73" w:rsidR="0062790C" w:rsidRPr="00E3753C" w:rsidRDefault="006D384F" w:rsidP="00DE59E1">
      <w:pPr>
        <w:rPr>
          <w:sz w:val="24"/>
          <w:szCs w:val="24"/>
        </w:rPr>
      </w:pPr>
      <w:r w:rsidRPr="006D384F">
        <w:rPr>
          <w:noProof/>
          <w:sz w:val="24"/>
          <w:szCs w:val="24"/>
        </w:rPr>
        <mc:AlternateContent>
          <mc:Choice Requires="wps">
            <w:drawing>
              <wp:anchor distT="91440" distB="91440" distL="137160" distR="137160" simplePos="0" relativeHeight="251659264" behindDoc="0" locked="0" layoutInCell="0" allowOverlap="1" wp14:anchorId="6869D30B" wp14:editId="5B3529D9">
                <wp:simplePos x="0" y="0"/>
                <wp:positionH relativeFrom="margin">
                  <wp:posOffset>1511300</wp:posOffset>
                </wp:positionH>
                <wp:positionV relativeFrom="margin">
                  <wp:posOffset>-3402330</wp:posOffset>
                </wp:positionV>
                <wp:extent cx="2367280" cy="6647498"/>
                <wp:effectExtent l="12700" t="25400" r="26670" b="26670"/>
                <wp:wrapNone/>
                <wp:docPr id="306" name="Auto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67280" cy="6647498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4A2C4B2" w14:textId="753C5F1F" w:rsidR="006D384F" w:rsidRPr="00303E64" w:rsidRDefault="006D384F" w:rsidP="00303E64">
                            <w:pPr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6D384F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D20537" w:themeColor="accent4"/>
                                <w:sz w:val="28"/>
                                <w:szCs w:val="28"/>
                                <w:lang w:val="de-DE"/>
                              </w:rPr>
                              <w:sym w:font="Wingdings" w:char="F0E0"/>
                            </w:r>
                            <w:r w:rsid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D20537" w:themeColor="accent4"/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r w:rsidRPr="006D384F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D20537" w:themeColor="accent4"/>
                                <w:sz w:val="28"/>
                                <w:szCs w:val="28"/>
                                <w:lang w:val="de-DE"/>
                              </w:rPr>
                              <w:t>Bitte beachten Sie:</w:t>
                            </w:r>
                            <w:r w:rsidRPr="006D384F">
                              <w:rPr>
                                <w:rFonts w:asciiTheme="majorHAnsi" w:eastAsiaTheme="majorEastAsia" w:hAnsiTheme="majorHAnsi" w:cstheme="majorBidi"/>
                                <w:color w:val="D20537" w:themeColor="accent4"/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 xml:space="preserve">Dieses </w:t>
                            </w:r>
                            <w:r w:rsidR="00303E64"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>Template</w:t>
                            </w: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 xml:space="preserve"> enthält wichtige Hinweise und </w:t>
                            </w:r>
                            <w:r w:rsidR="00DD601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>Hilfstexte</w:t>
                            </w: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r w:rsidRPr="00B61C0D">
                              <w:rPr>
                                <w:rFonts w:asciiTheme="majorHAnsi" w:eastAsiaTheme="majorEastAsia" w:hAnsiTheme="majorHAnsi" w:cstheme="majorBidi"/>
                                <w:color w:val="768792" w:themeColor="accent6" w:themeShade="BF"/>
                                <w:sz w:val="28"/>
                                <w:szCs w:val="28"/>
                                <w:bdr w:val="dotted" w:sz="4" w:space="0" w:color="auto"/>
                                <w:lang w:val="de-DE"/>
                              </w:rPr>
                              <w:t>(in grauer Farbe, mit Pünktchen unterstrichen)</w:t>
                            </w: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, die Sie beim Erstellen / Ausfüllen unterstützen sollen. </w:t>
                            </w:r>
                          </w:p>
                          <w:p w14:paraId="0F5044D4" w14:textId="311AC63B" w:rsidR="006D384F" w:rsidRPr="00303E64" w:rsidRDefault="00303E64" w:rsidP="006D384F">
                            <w:pPr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>Sie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 xml:space="preserve"> sind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 xml:space="preserve">nur sichtbar, wenn das Absatzmarken-Symbol </w:t>
                            </w: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>(</w:t>
                            </w:r>
                            <w:r w:rsidR="006D384F" w:rsidRPr="00303E64">
                              <w:rPr>
                                <w:rFonts w:ascii="Yu Gothic" w:eastAsia="Yu Gothic" w:hAnsi="Yu Gothic" w:cstheme="majorBidi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>¶</w:t>
                            </w:r>
                            <w:r w:rsidRPr="00303E64">
                              <w:rPr>
                                <w:rFonts w:ascii="Yu Gothic" w:eastAsia="Yu Gothic" w:hAnsi="Yu Gothic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 xml:space="preserve">) 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de-DE"/>
                              </w:rPr>
                              <w:t>aktiviert ist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(unter dem Menüpunkt „Start“ im Register „Absatz“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resp. Tastenkombination Strg. + *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)</w:t>
                            </w: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,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so dass Formatierungssymbole</w:t>
                            </w:r>
                            <w:r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wie Leerzeichen etc.</w:t>
                            </w:r>
                            <w:r w:rsidR="006D384F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eingeblendet werden.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– </w:t>
                            </w:r>
                            <w:r w:rsidR="00CC3F85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D</w:t>
                            </w:r>
                            <w:r w:rsidR="007A1788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er graue Text wird</w:t>
                            </w:r>
                            <w:r w:rsidR="00CC3F85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nicht gedruckt </w:t>
                            </w:r>
                            <w:r w:rsidR="00CC3F85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bzw.</w:t>
                            </w:r>
                            <w:r w:rsidR="00CC3F85" w:rsidRPr="00303E64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im PDF ausgegeben</w:t>
                            </w:r>
                            <w:r w:rsidR="00CC3F85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. </w:t>
                            </w:r>
                            <w:r w:rsidR="007A1788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br/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D</w:t>
                            </w:r>
                            <w:r w:rsidR="007A1788"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>ieser Hinweis-„Kasten“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olor w:val="000000" w:themeColor="text1"/>
                                <w:sz w:val="28"/>
                                <w:szCs w:val="28"/>
                                <w:lang w:val="de-DE"/>
                              </w:rPr>
                              <w:t xml:space="preserve"> wird nach der Finalisierung des Dokuments gelöscht.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69D30B" id="AutoForm 2" o:spid="_x0000_s1026" style="position:absolute;margin-left:119pt;margin-top:-267.9pt;width:186.4pt;height:523.45pt;rotation:90;z-index:251659264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" o:allowincell="f" fillcolor="#fcebee [662]" strokecolor="#9d0329 [2407]" strokeweight="2.25pt">
                <v:textbox>
                  <w:txbxContent>
                    <w:p w14:paraId="24A2C4B2" w14:textId="753C5F1F" w:rsidR="006D384F" w:rsidRPr="00303E64" w:rsidRDefault="006D384F" w:rsidP="00303E64">
                      <w:pPr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</w:pPr>
                      <w:r w:rsidRPr="006D384F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D20537" w:themeColor="accent4"/>
                          <w:sz w:val="28"/>
                          <w:szCs w:val="28"/>
                          <w:lang w:val="de-DE"/>
                        </w:rPr>
                        <w:sym w:font="Wingdings" w:char="F0E0"/>
                      </w:r>
                      <w:r w:rsid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D20537" w:themeColor="accent4"/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r w:rsidRPr="006D384F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D20537" w:themeColor="accent4"/>
                          <w:sz w:val="28"/>
                          <w:szCs w:val="28"/>
                          <w:lang w:val="de-DE"/>
                        </w:rPr>
                        <w:t>Bitte beachten Sie:</w:t>
                      </w:r>
                      <w:r w:rsidRPr="006D384F">
                        <w:rPr>
                          <w:rFonts w:asciiTheme="majorHAnsi" w:eastAsiaTheme="majorEastAsia" w:hAnsiTheme="majorHAnsi" w:cstheme="majorBidi"/>
                          <w:color w:val="D20537" w:themeColor="accent4"/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r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 xml:space="preserve">Dieses </w:t>
                      </w:r>
                      <w:r w:rsidR="00303E64"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>Template</w:t>
                      </w:r>
                      <w:r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 xml:space="preserve"> enthält wichtige Hinweise und </w:t>
                      </w:r>
                      <w:r w:rsidR="00DD601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>Hilfstexte</w:t>
                      </w:r>
                      <w:r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r w:rsidRPr="00B61C0D">
                        <w:rPr>
                          <w:rFonts w:asciiTheme="majorHAnsi" w:eastAsiaTheme="majorEastAsia" w:hAnsiTheme="majorHAnsi" w:cstheme="majorBidi"/>
                          <w:color w:val="768792" w:themeColor="accent6" w:themeShade="BF"/>
                          <w:sz w:val="28"/>
                          <w:szCs w:val="28"/>
                          <w:bdr w:val="dotted" w:sz="4" w:space="0" w:color="auto"/>
                          <w:lang w:val="de-DE"/>
                        </w:rPr>
                        <w:t>(in grauer Farbe, mit Pünktchen unterstrichen)</w:t>
                      </w:r>
                      <w:r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, die Sie beim Erstellen / Ausfüllen unterstützen sollen. </w:t>
                      </w:r>
                    </w:p>
                    <w:p w14:paraId="0F5044D4" w14:textId="311AC63B" w:rsidR="006D384F" w:rsidRPr="00303E64" w:rsidRDefault="00303E64" w:rsidP="006D384F">
                      <w:pPr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</w:pPr>
                      <w:r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>Sie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 xml:space="preserve"> sind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 xml:space="preserve">nur sichtbar, wenn das Absatzmarken-Symbol </w:t>
                      </w:r>
                      <w:r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>(</w:t>
                      </w:r>
                      <w:r w:rsidR="006D384F" w:rsidRPr="00303E64">
                        <w:rPr>
                          <w:rFonts w:ascii="Yu Gothic" w:eastAsia="Yu Gothic" w:hAnsi="Yu Gothic" w:cstheme="majorBidi" w:hint="eastAsia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>¶</w:t>
                      </w:r>
                      <w:r w:rsidRPr="00303E64">
                        <w:rPr>
                          <w:rFonts w:ascii="Yu Gothic" w:eastAsia="Yu Gothic" w:hAnsi="Yu Gothic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 xml:space="preserve">) 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de-DE"/>
                        </w:rPr>
                        <w:t>aktiviert ist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(unter dem Menüpunkt „Start“ im Register „Absatz“</w:t>
                      </w:r>
                      <w:r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resp. Tastenkombination Strg. + *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>)</w:t>
                      </w:r>
                      <w:r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>,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so dass Formatierungssymbole</w:t>
                      </w:r>
                      <w:r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wie Leerzeichen etc.</w:t>
                      </w:r>
                      <w:r w:rsidR="006D384F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eingeblendet werden.</w:t>
                      </w:r>
                      <w:r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– </w:t>
                      </w:r>
                      <w:r w:rsidR="00CC3F85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>D</w:t>
                      </w:r>
                      <w:r w:rsidR="007A1788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>er graue Text wird</w:t>
                      </w:r>
                      <w:r w:rsidR="00CC3F85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nicht gedruckt </w:t>
                      </w:r>
                      <w:r w:rsidR="00CC3F85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>bzw.</w:t>
                      </w:r>
                      <w:r w:rsidR="00CC3F85" w:rsidRPr="00303E64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im PDF ausgegeben</w:t>
                      </w:r>
                      <w:r w:rsidR="00CC3F85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. </w:t>
                      </w:r>
                      <w:r w:rsidR="007A1788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br/>
                      </w:r>
                      <w:r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>D</w:t>
                      </w:r>
                      <w:r w:rsidR="007A1788"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>ieser Hinweis-„Kasten“</w:t>
                      </w:r>
                      <w:r>
                        <w:rPr>
                          <w:rFonts w:asciiTheme="majorHAnsi" w:eastAsiaTheme="majorEastAsia" w:hAnsiTheme="majorHAnsi" w:cstheme="majorBidi"/>
                          <w:color w:val="000000" w:themeColor="text1"/>
                          <w:sz w:val="28"/>
                          <w:szCs w:val="28"/>
                          <w:lang w:val="de-DE"/>
                        </w:rPr>
                        <w:t xml:space="preserve"> wird nach der Finalisierung des Dokuments gelöscht.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55F0BC2B" w14:textId="36D6FC5F" w:rsidR="00CB33BA" w:rsidRPr="00E3753C" w:rsidRDefault="00CB33BA" w:rsidP="000370DC">
      <w:pPr>
        <w:tabs>
          <w:tab w:val="left" w:pos="3075"/>
        </w:tabs>
        <w:ind w:left="142"/>
        <w:rPr>
          <w:rFonts w:ascii="Georgia" w:hAnsi="Georgia"/>
          <w:sz w:val="96"/>
          <w:szCs w:val="96"/>
        </w:rPr>
      </w:pPr>
    </w:p>
    <w:tbl>
      <w:tblPr>
        <w:tblStyle w:val="Tabellenraster"/>
        <w:tblW w:w="10916" w:type="dxa"/>
        <w:tblInd w:w="-1418" w:type="dxa"/>
        <w:tblLook w:val="04A0" w:firstRow="1" w:lastRow="0" w:firstColumn="1" w:lastColumn="0" w:noHBand="0" w:noVBand="1"/>
      </w:tblPr>
      <w:tblGrid>
        <w:gridCol w:w="10916"/>
      </w:tblGrid>
      <w:tr w:rsidR="00CB33BA" w:rsidRPr="00E3753C" w14:paraId="48938A36" w14:textId="77777777" w:rsidTr="00DE59E1">
        <w:trPr>
          <w:trHeight w:val="2016"/>
        </w:trPr>
        <w:tc>
          <w:tcPr>
            <w:tcW w:w="10916" w:type="dxa"/>
            <w:shd w:val="clear" w:color="auto" w:fill="C2E6E9" w:themeFill="accent1" w:themeFillTint="66"/>
            <w:vAlign w:val="center"/>
          </w:tcPr>
          <w:p w14:paraId="0F6FA181" w14:textId="77777777" w:rsidR="00CB33BA" w:rsidRPr="00E3753C" w:rsidRDefault="00CB33BA" w:rsidP="00DE59E1">
            <w:pPr>
              <w:tabs>
                <w:tab w:val="left" w:pos="3075"/>
              </w:tabs>
              <w:ind w:left="1565" w:hanging="142"/>
              <w:rPr>
                <w:rFonts w:ascii="Georgia" w:hAnsi="Georgia"/>
                <w:sz w:val="72"/>
                <w:szCs w:val="72"/>
              </w:rPr>
            </w:pPr>
            <w:r w:rsidRPr="00E3753C">
              <w:rPr>
                <w:rFonts w:ascii="Georgia" w:hAnsi="Georgia"/>
                <w:sz w:val="72"/>
                <w:szCs w:val="72"/>
              </w:rPr>
              <w:t>Studienplan</w:t>
            </w:r>
          </w:p>
        </w:tc>
      </w:tr>
    </w:tbl>
    <w:p w14:paraId="5F2A03DF" w14:textId="03BD1095" w:rsidR="00CB33BA" w:rsidRPr="00E3753C" w:rsidRDefault="00CB33BA" w:rsidP="00DE59E1">
      <w:pPr>
        <w:tabs>
          <w:tab w:val="left" w:pos="3075"/>
        </w:tabs>
      </w:pPr>
    </w:p>
    <w:p w14:paraId="69E35C13" w14:textId="6373B799" w:rsidR="00284840" w:rsidRPr="00E3753C" w:rsidRDefault="00284840" w:rsidP="000370DC">
      <w:pPr>
        <w:tabs>
          <w:tab w:val="left" w:pos="3075"/>
        </w:tabs>
      </w:pPr>
    </w:p>
    <w:bookmarkStart w:id="0" w:name="Format"/>
    <w:p w14:paraId="52502B7A" w14:textId="77777777" w:rsidR="002A47F9" w:rsidRPr="002A47F9" w:rsidRDefault="007A1788" w:rsidP="002A47F9">
      <w:pPr>
        <w:tabs>
          <w:tab w:val="left" w:pos="2175"/>
        </w:tabs>
        <w:spacing w:line="240" w:lineRule="auto"/>
        <w:rPr>
          <w:rFonts w:asciiTheme="majorHAnsi" w:hAnsiTheme="majorHAnsi" w:cstheme="majorHAnsi"/>
          <w:sz w:val="44"/>
          <w:szCs w:val="44"/>
        </w:rPr>
      </w:pPr>
      <w:sdt>
        <w:sdtPr>
          <w:rPr>
            <w:rStyle w:val="TitelblattZchn"/>
          </w:rPr>
          <w:alias w:val="Studiengang-Format"/>
          <w:tag w:val="txt_format"/>
          <w:id w:val="-1917692790"/>
          <w:placeholder>
            <w:docPart w:val="2B9C6FADDF6749B19F8C31AE216C7E5F"/>
          </w:placeholder>
          <w:showingPlcHdr/>
          <w:dropDownList>
            <w:listItem w:value="Wählen Sie ein Format aus."/>
            <w:listItem w:displayText="Master of Advanced Studies (MAS)" w:value="MAS"/>
            <w:listItem w:displayText="Master of Business Administration (MBA)" w:value="MBA"/>
            <w:listItem w:displayText="Diploma of Advanced Studies (DAS)" w:value="DAS"/>
            <w:listItem w:displayText="Certificate of Advanced Studies (CAS)" w:value="CAS"/>
          </w:dropDownList>
        </w:sdtPr>
        <w:sdtEndPr>
          <w:rPr>
            <w:rStyle w:val="Absatz-Standardschriftart"/>
            <w:rFonts w:asciiTheme="minorHAnsi" w:hAnsiTheme="minorHAnsi" w:cstheme="minorBidi"/>
            <w:sz w:val="22"/>
            <w:szCs w:val="22"/>
            <w:lang w:val="de-CH"/>
          </w:rPr>
        </w:sdtEndPr>
        <w:sdtContent>
          <w:r w:rsidR="002A47F9" w:rsidRPr="00E3753C">
            <w:rPr>
              <w:rStyle w:val="Platzhaltertext"/>
            </w:rPr>
            <w:t>Klicken Sie hier und wählen Sie ein Format aus.</w:t>
          </w:r>
        </w:sdtContent>
      </w:sdt>
      <w:r w:rsidR="002A47F9" w:rsidRPr="002A47F9">
        <w:rPr>
          <w:rFonts w:ascii="Adobe Arabic" w:hAnsi="Adobe Arabic" w:cs="Adobe Arabic"/>
          <w:sz w:val="44"/>
          <w:szCs w:val="44"/>
        </w:rPr>
        <w:t xml:space="preserve"> </w:t>
      </w:r>
    </w:p>
    <w:bookmarkEnd w:id="0" w:displacedByCustomXml="next"/>
    <w:bookmarkStart w:id="1" w:name="Bezeichnung" w:displacedByCustomXml="next"/>
    <w:sdt>
      <w:sdtPr>
        <w:rPr>
          <w:rStyle w:val="TitelblattZchn"/>
          <w:lang w:val="de-CH"/>
        </w:rPr>
        <w:alias w:val="Studiengangbezeichnung(en)"/>
        <w:tag w:val="Studiengangbezeichnung(en)"/>
        <w:id w:val="-915096697"/>
        <w15:repeatingSection/>
      </w:sdtPr>
      <w:sdtEndPr>
        <w:rPr>
          <w:rStyle w:val="TitelblattZchn"/>
        </w:rPr>
      </w:sdtEndPr>
      <w:sdtContent>
        <w:sdt>
          <w:sdtPr>
            <w:rPr>
              <w:rStyle w:val="TitelblattZchn"/>
              <w:lang w:val="de-CH"/>
            </w:rPr>
            <w:id w:val="-1562943171"/>
            <w:placeholder>
              <w:docPart w:val="8C37029B1FB941D587502D7FF1713C4D"/>
            </w:placeholder>
            <w:showingPlcHdr/>
            <w15:repeatingSectionItem/>
          </w:sdtPr>
          <w:sdtEndPr>
            <w:rPr>
              <w:rStyle w:val="TitelblattZchn"/>
            </w:rPr>
          </w:sdtEndPr>
          <w:sdtContent>
            <w:p w14:paraId="68A0DAB5" w14:textId="77777777" w:rsidR="002A47F9" w:rsidRPr="00E3753C" w:rsidRDefault="002A47F9" w:rsidP="002A47F9">
              <w:pPr>
                <w:tabs>
                  <w:tab w:val="left" w:pos="3075"/>
                </w:tabs>
              </w:pPr>
              <w:r w:rsidRPr="00E3753C">
                <w:rPr>
                  <w:rStyle w:val="Platzhaltertext"/>
                </w:rPr>
                <w:t xml:space="preserve">Klicken Sie hier, um den Namen des Studiengangs einzugeben. </w:t>
              </w:r>
              <w:r w:rsidRPr="00E3753C">
                <w:rPr>
                  <w:rStyle w:val="Platzhaltertext"/>
                </w:rPr>
                <w:br/>
              </w:r>
              <w:bookmarkEnd w:id="1"/>
              <w:r w:rsidRPr="00E3753C">
                <w:rPr>
                  <w:rStyle w:val="Platzhaltertext"/>
                </w:rPr>
                <w:br/>
                <w:t>Modularisierte Angebote: Obere Zeilen löschen und hier pro Angebot eine Zeile eingeben; neue hinzufügen via +-Symbol rechts</w:t>
              </w:r>
            </w:p>
          </w:sdtContent>
        </w:sdt>
      </w:sdtContent>
    </w:sdt>
    <w:p w14:paraId="7DF34776" w14:textId="77777777" w:rsidR="002A47F9" w:rsidRPr="00E3753C" w:rsidRDefault="002A47F9" w:rsidP="002A47F9">
      <w:pPr>
        <w:tabs>
          <w:tab w:val="left" w:pos="3075"/>
        </w:tabs>
      </w:pPr>
    </w:p>
    <w:p w14:paraId="790987C7" w14:textId="77777777" w:rsidR="00284840" w:rsidRPr="002A47F9" w:rsidRDefault="00284840" w:rsidP="000370DC">
      <w:pPr>
        <w:tabs>
          <w:tab w:val="left" w:pos="3075"/>
        </w:tabs>
      </w:pPr>
    </w:p>
    <w:p w14:paraId="7DAADEB1" w14:textId="77777777" w:rsidR="00284840" w:rsidRPr="002A47F9" w:rsidRDefault="00284840" w:rsidP="000370DC">
      <w:pPr>
        <w:tabs>
          <w:tab w:val="left" w:pos="3075"/>
        </w:tabs>
      </w:pPr>
    </w:p>
    <w:p w14:paraId="1F2E20D1" w14:textId="77777777" w:rsidR="00194DCE" w:rsidRPr="005A7B29" w:rsidRDefault="00194DCE" w:rsidP="00194DCE">
      <w:pPr>
        <w:pStyle w:val="Titelblatt2"/>
      </w:pPr>
    </w:p>
    <w:p w14:paraId="47ADB6C9" w14:textId="77777777" w:rsidR="00284840" w:rsidRDefault="005427C1" w:rsidP="005427C1">
      <w:pPr>
        <w:tabs>
          <w:tab w:val="left" w:pos="3075"/>
        </w:tabs>
        <w:rPr>
          <w:rStyle w:val="Titelblatt2Zchn"/>
        </w:rPr>
      </w:pPr>
      <w:r w:rsidRPr="00E3753C">
        <w:rPr>
          <w:rStyle w:val="Titelblatt2Zchn"/>
        </w:rPr>
        <w:t>Vom Rektorat genehmigt am</w:t>
      </w:r>
      <w:r w:rsidRPr="00E3753C">
        <w:rPr>
          <w:sz w:val="28"/>
          <w:szCs w:val="28"/>
        </w:rPr>
        <w:t xml:space="preserve"> </w:t>
      </w:r>
      <w:sdt>
        <w:sdtPr>
          <w:rPr>
            <w:rStyle w:val="Titelblatt2Zchn"/>
          </w:rPr>
          <w:id w:val="-983693657"/>
          <w:placeholder>
            <w:docPart w:val="0B174735F1E947E5B1713C194E3ED928"/>
          </w:placeholder>
          <w:showingPlcHdr/>
          <w:date w:fullDate="2023-03-04T00:00:00Z">
            <w:dateFormat w:val="d. MMMM yyyy"/>
            <w:lid w:val="de-CH"/>
            <w:storeMappedDataAs w:val="dateTime"/>
            <w:calendar w:val="gregorian"/>
          </w:date>
        </w:sdtPr>
        <w:sdtEndPr>
          <w:rPr>
            <w:rStyle w:val="Absatz-Standardschriftart"/>
            <w:sz w:val="22"/>
            <w:szCs w:val="22"/>
          </w:rPr>
        </w:sdtEndPr>
        <w:sdtContent>
          <w:r w:rsidR="00E22576">
            <w:rPr>
              <w:rStyle w:val="Platzhaltertext"/>
            </w:rPr>
            <w:t>Wird von den Services Weiterbildung ausgefüllt</w:t>
          </w:r>
        </w:sdtContent>
      </w:sdt>
    </w:p>
    <w:p w14:paraId="6E4A1415" w14:textId="77777777" w:rsidR="005A7B29" w:rsidRPr="002A47F9" w:rsidRDefault="005A7B29" w:rsidP="005427C1">
      <w:pPr>
        <w:tabs>
          <w:tab w:val="left" w:pos="3075"/>
        </w:tabs>
        <w:rPr>
          <w:rStyle w:val="Titelblatt2Zchn"/>
        </w:rPr>
      </w:pPr>
      <w:r w:rsidRPr="002A47F9">
        <w:rPr>
          <w:rStyle w:val="Titelblatt2Zchn"/>
        </w:rPr>
        <w:t xml:space="preserve">Version </w:t>
      </w:r>
      <w:r w:rsidRPr="002A47F9">
        <w:rPr>
          <w:rStyle w:val="Titelblatt2Zchn"/>
        </w:rPr>
        <w:fldChar w:fldCharType="begin">
          <w:ffData>
            <w:name w:val="Text1"/>
            <w:enabled/>
            <w:calcOnExit w:val="0"/>
            <w:textInput>
              <w:type w:val="number"/>
              <w:default w:val="1.0"/>
              <w:format w:val="0.0"/>
            </w:textInput>
          </w:ffData>
        </w:fldChar>
      </w:r>
      <w:bookmarkStart w:id="2" w:name="Text1"/>
      <w:r w:rsidRPr="002A47F9">
        <w:rPr>
          <w:rStyle w:val="Titelblatt2Zchn"/>
        </w:rPr>
        <w:instrText xml:space="preserve"> FORMTEXT </w:instrText>
      </w:r>
      <w:r w:rsidRPr="002A47F9">
        <w:rPr>
          <w:rStyle w:val="Titelblatt2Zchn"/>
        </w:rPr>
      </w:r>
      <w:r w:rsidRPr="002A47F9">
        <w:rPr>
          <w:rStyle w:val="Titelblatt2Zchn"/>
        </w:rPr>
        <w:fldChar w:fldCharType="separate"/>
      </w:r>
      <w:r w:rsidRPr="002A47F9">
        <w:rPr>
          <w:rStyle w:val="Titelblatt2Zchn"/>
        </w:rPr>
        <w:t>1.0</w:t>
      </w:r>
      <w:r w:rsidRPr="002A47F9">
        <w:rPr>
          <w:rStyle w:val="Titelblatt2Zchn"/>
        </w:rPr>
        <w:fldChar w:fldCharType="end"/>
      </w:r>
      <w:bookmarkEnd w:id="2"/>
      <w:r w:rsidRPr="002A47F9">
        <w:rPr>
          <w:rStyle w:val="Titelblatt2Zchn"/>
        </w:rPr>
        <w:t>, gültig ab</w:t>
      </w:r>
      <w:r w:rsidR="002A47F9">
        <w:rPr>
          <w:rStyle w:val="Titelblatt2Zchn"/>
        </w:rPr>
        <w:t xml:space="preserve"> </w:t>
      </w:r>
      <w:sdt>
        <w:sdtPr>
          <w:rPr>
            <w:rStyle w:val="Titelblatt2Zchn"/>
          </w:rPr>
          <w:alias w:val="Datum eingeben"/>
          <w:tag w:val="Datum eingeben"/>
          <w:id w:val="80811144"/>
          <w:placeholder>
            <w:docPart w:val="C7E6106FED2E46D6B0CED221B4B1376D"/>
          </w:placeholder>
          <w:showingPlcHdr/>
          <w:date w:fullDate="2023-03-04T00:00:00Z">
            <w:dateFormat w:val="d. MMMM yyyy"/>
            <w:lid w:val="de-CH"/>
            <w:storeMappedDataAs w:val="dateTime"/>
            <w:calendar w:val="gregorian"/>
          </w:date>
        </w:sdtPr>
        <w:sdtEndPr>
          <w:rPr>
            <w:rStyle w:val="Absatz-Standardschriftart"/>
            <w:sz w:val="22"/>
            <w:szCs w:val="22"/>
          </w:rPr>
        </w:sdtEndPr>
        <w:sdtContent>
          <w:r w:rsidR="002A47F9">
            <w:rPr>
              <w:rStyle w:val="Platzhaltertext"/>
            </w:rPr>
            <w:t>Datum wählen</w:t>
          </w:r>
        </w:sdtContent>
      </w:sdt>
    </w:p>
    <w:p w14:paraId="2AF16C61" w14:textId="77777777" w:rsidR="00284840" w:rsidRDefault="00284840" w:rsidP="00DE59E1">
      <w:pPr>
        <w:tabs>
          <w:tab w:val="left" w:pos="3075"/>
        </w:tabs>
      </w:pPr>
    </w:p>
    <w:p w14:paraId="0AD79DBB" w14:textId="77777777" w:rsidR="00295AFB" w:rsidRPr="00295AFB" w:rsidRDefault="00295AFB" w:rsidP="00DE59E1">
      <w:pPr>
        <w:tabs>
          <w:tab w:val="left" w:pos="3075"/>
        </w:tabs>
        <w:rPr>
          <w:vanish/>
          <w:color w:val="808080" w:themeColor="background1" w:themeShade="80"/>
        </w:rPr>
      </w:pPr>
      <w:r w:rsidRPr="00295AFB">
        <w:rPr>
          <w:vanish/>
          <w:color w:val="808080" w:themeColor="background1" w:themeShade="80"/>
        </w:rPr>
        <w:t>[Versionierung: Hauptversionen bei Neugenehmigung; Dezimalzählung: Geringfügige Anpassungen. Sämtliche Versionen archivieren.]</w:t>
      </w:r>
    </w:p>
    <w:p w14:paraId="0CCAD645" w14:textId="77777777" w:rsidR="00295AFB" w:rsidRDefault="00295AFB" w:rsidP="00DE59E1">
      <w:pPr>
        <w:tabs>
          <w:tab w:val="left" w:pos="3075"/>
        </w:tabs>
      </w:pPr>
    </w:p>
    <w:p w14:paraId="5C8AC58B" w14:textId="77777777" w:rsidR="00CE6378" w:rsidRPr="006B5CB4" w:rsidRDefault="00CE6378" w:rsidP="00CE6378">
      <w:pPr>
        <w:tabs>
          <w:tab w:val="left" w:pos="3075"/>
        </w:tabs>
        <w:rPr>
          <w:vanish/>
          <w:color w:val="808080" w:themeColor="background1" w:themeShade="80"/>
        </w:rPr>
      </w:pPr>
      <w:r w:rsidRPr="006B5CB4">
        <w:rPr>
          <w:vanish/>
          <w:color w:val="808080" w:themeColor="background1" w:themeShade="80"/>
        </w:rPr>
        <w:t>[Grauer</w:t>
      </w:r>
      <w:r>
        <w:rPr>
          <w:vanish/>
          <w:color w:val="808080" w:themeColor="background1" w:themeShade="80"/>
        </w:rPr>
        <w:t>, mit Pünktchen unterstrichener</w:t>
      </w:r>
      <w:r w:rsidRPr="006B5CB4">
        <w:rPr>
          <w:vanish/>
          <w:color w:val="808080" w:themeColor="background1" w:themeShade="80"/>
        </w:rPr>
        <w:t xml:space="preserve"> Text: Anleitungen, die nicht gedruckt werden (unter «Schriftart» als «ausblenden» markiert). ggf. löschen, nicht überschreiben.</w:t>
      </w:r>
      <w:r>
        <w:rPr>
          <w:vanish/>
          <w:color w:val="808080" w:themeColor="background1" w:themeShade="80"/>
        </w:rPr>
        <w:t xml:space="preserve"> </w:t>
      </w:r>
      <w:r>
        <w:rPr>
          <w:vanish/>
          <w:color w:val="808080" w:themeColor="background1" w:themeShade="80"/>
        </w:rPr>
        <w:br/>
      </w:r>
      <w:r>
        <w:rPr>
          <w:vanish/>
          <w:color w:val="808080" w:themeColor="background1" w:themeShade="80"/>
        </w:rPr>
        <w:br/>
        <w:t xml:space="preserve">Bei versehentlichem Überschreiben: </w:t>
      </w:r>
      <w:r w:rsidR="00440FDB">
        <w:rPr>
          <w:vanish/>
          <w:color w:val="808080" w:themeColor="background1" w:themeShade="80"/>
        </w:rPr>
        <w:br/>
      </w:r>
      <w:r>
        <w:rPr>
          <w:vanish/>
          <w:color w:val="808080" w:themeColor="background1" w:themeShade="80"/>
        </w:rPr>
        <w:t>Text</w:t>
      </w:r>
      <w:r w:rsidR="00440FDB">
        <w:rPr>
          <w:vanish/>
          <w:color w:val="808080" w:themeColor="background1" w:themeShade="80"/>
        </w:rPr>
        <w:t>, der bleiben soll,</w:t>
      </w:r>
      <w:r>
        <w:rPr>
          <w:vanish/>
          <w:color w:val="808080" w:themeColor="background1" w:themeShade="80"/>
        </w:rPr>
        <w:t xml:space="preserve"> markieren</w:t>
      </w:r>
      <w:r w:rsidR="00440FDB">
        <w:rPr>
          <w:vanish/>
          <w:color w:val="808080" w:themeColor="background1" w:themeShade="80"/>
        </w:rPr>
        <w:t xml:space="preserve"> &gt;</w:t>
      </w:r>
      <w:r>
        <w:rPr>
          <w:vanish/>
          <w:color w:val="808080" w:themeColor="background1" w:themeShade="80"/>
        </w:rPr>
        <w:t xml:space="preserve"> </w:t>
      </w:r>
      <w:r w:rsidR="00440FDB">
        <w:rPr>
          <w:vanish/>
          <w:color w:val="808080" w:themeColor="background1" w:themeShade="80"/>
        </w:rPr>
        <w:t xml:space="preserve">Schriftart: </w:t>
      </w:r>
      <w:r>
        <w:rPr>
          <w:vanish/>
          <w:color w:val="808080" w:themeColor="background1" w:themeShade="80"/>
        </w:rPr>
        <w:t>«Ausblenden» deaktivieren</w:t>
      </w:r>
      <w:r w:rsidR="00440FDB">
        <w:rPr>
          <w:vanish/>
          <w:color w:val="808080" w:themeColor="background1" w:themeShade="80"/>
        </w:rPr>
        <w:t xml:space="preserve"> &gt;</w:t>
      </w:r>
      <w:r>
        <w:rPr>
          <w:vanish/>
          <w:color w:val="808080" w:themeColor="background1" w:themeShade="80"/>
        </w:rPr>
        <w:t xml:space="preserve"> Farbe Schwarz zuordnen.</w:t>
      </w:r>
      <w:r w:rsidRPr="006B5CB4">
        <w:rPr>
          <w:vanish/>
          <w:color w:val="808080" w:themeColor="background1" w:themeShade="80"/>
        </w:rPr>
        <w:t>]</w:t>
      </w:r>
    </w:p>
    <w:p w14:paraId="52C95357" w14:textId="77777777" w:rsidR="00046000" w:rsidRDefault="00046000" w:rsidP="003F106C">
      <w:pPr>
        <w:ind w:left="851"/>
      </w:pPr>
    </w:p>
    <w:p w14:paraId="108F1563" w14:textId="77777777" w:rsidR="00295AFB" w:rsidRPr="00E3753C" w:rsidRDefault="00295AFB" w:rsidP="003F106C">
      <w:pPr>
        <w:ind w:left="851"/>
        <w:sectPr w:rsidR="00295AFB" w:rsidRPr="00E3753C" w:rsidSect="003F106C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953" w:right="1417" w:bottom="1134" w:left="1418" w:header="340" w:footer="567" w:gutter="0"/>
          <w:cols w:space="708"/>
          <w:titlePg/>
          <w:docGrid w:linePitch="360"/>
        </w:sectPr>
      </w:pPr>
    </w:p>
    <w:p w14:paraId="5C343634" w14:textId="77777777" w:rsidR="00C73147" w:rsidRPr="00E3753C" w:rsidRDefault="00C73147" w:rsidP="006F44AD">
      <w:pPr>
        <w:pStyle w:val="Inhaltsverzeichnis"/>
      </w:pPr>
      <w:bookmarkStart w:id="3" w:name="_Toc129035667"/>
      <w:r w:rsidRPr="00E3753C">
        <w:lastRenderedPageBreak/>
        <w:t>Inhaltsverzeichnis</w:t>
      </w:r>
      <w:bookmarkEnd w:id="3"/>
    </w:p>
    <w:p w14:paraId="5A104E6B" w14:textId="77777777" w:rsidR="007B507F" w:rsidRDefault="00295AFB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r w:rsidRPr="006F44AD">
        <w:rPr>
          <w:b/>
        </w:rPr>
        <w:fldChar w:fldCharType="begin"/>
      </w:r>
      <w:r w:rsidRPr="006F44AD">
        <w:instrText xml:space="preserve"> TOC \h \z \t "Kapitelüberschrift;1;Unterkapitel;2" </w:instrText>
      </w:r>
      <w:r w:rsidRPr="006F44AD">
        <w:rPr>
          <w:b/>
        </w:rPr>
        <w:fldChar w:fldCharType="separate"/>
      </w:r>
      <w:hyperlink w:anchor="_Toc199928375" w:history="1">
        <w:r w:rsidR="007B507F" w:rsidRPr="0029788B">
          <w:rPr>
            <w:rStyle w:val="Hyperlink"/>
            <w:noProof/>
          </w:rPr>
          <w:t>1.</w:t>
        </w:r>
        <w:r w:rsidR="007B507F"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="007B507F" w:rsidRPr="0029788B">
          <w:rPr>
            <w:rStyle w:val="Hyperlink"/>
            <w:noProof/>
          </w:rPr>
          <w:t>Zweck und Geltungsbereich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_Toc199928375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3</w:t>
        </w:r>
        <w:r w:rsidR="007B507F">
          <w:rPr>
            <w:noProof/>
            <w:webHidden/>
          </w:rPr>
          <w:fldChar w:fldCharType="end"/>
        </w:r>
      </w:hyperlink>
    </w:p>
    <w:p w14:paraId="3E9D3D6E" w14:textId="77777777" w:rsidR="007B507F" w:rsidRDefault="007A1788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76" w:history="1">
        <w:r w:rsidR="007B507F" w:rsidRPr="0029788B">
          <w:rPr>
            <w:rStyle w:val="Hyperlink"/>
            <w:noProof/>
          </w:rPr>
          <w:t>2.</w:t>
        </w:r>
        <w:r w:rsidR="007B507F"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="007B507F" w:rsidRPr="0029788B">
          <w:rPr>
            <w:rStyle w:val="Hyperlink"/>
            <w:noProof/>
          </w:rPr>
          <w:t>Inhalt des Studiengangs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_Toc199928376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3</w:t>
        </w:r>
        <w:r w:rsidR="007B507F">
          <w:rPr>
            <w:noProof/>
            <w:webHidden/>
          </w:rPr>
          <w:fldChar w:fldCharType="end"/>
        </w:r>
      </w:hyperlink>
    </w:p>
    <w:p w14:paraId="314A87A5" w14:textId="77777777" w:rsidR="007B507F" w:rsidRDefault="007A1788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77" w:history="1">
        <w:r w:rsidR="007B507F" w:rsidRPr="0029788B">
          <w:rPr>
            <w:rStyle w:val="Hyperlink"/>
            <w:noProof/>
          </w:rPr>
          <w:t>3.</w:t>
        </w:r>
        <w:r w:rsidR="007B507F"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="007B507F" w:rsidRPr="0029788B">
          <w:rPr>
            <w:rStyle w:val="Hyperlink"/>
            <w:noProof/>
          </w:rPr>
          <w:t>Trägerschaft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_Toc199928377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3</w:t>
        </w:r>
        <w:r w:rsidR="007B507F">
          <w:rPr>
            <w:noProof/>
            <w:webHidden/>
          </w:rPr>
          <w:fldChar w:fldCharType="end"/>
        </w:r>
      </w:hyperlink>
    </w:p>
    <w:p w14:paraId="134280E3" w14:textId="77777777" w:rsidR="007B507F" w:rsidRDefault="007A1788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78" w:history="1">
        <w:r w:rsidR="007B507F" w:rsidRPr="0029788B">
          <w:rPr>
            <w:rStyle w:val="Hyperlink"/>
            <w:noProof/>
          </w:rPr>
          <w:t>4.</w:t>
        </w:r>
        <w:r w:rsidR="007B507F"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="007B507F" w:rsidRPr="0029788B">
          <w:rPr>
            <w:rStyle w:val="Hyperlink"/>
            <w:noProof/>
          </w:rPr>
          <w:t>Beteiligte Institutionen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_Toc199928378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3</w:t>
        </w:r>
        <w:r w:rsidR="007B507F">
          <w:rPr>
            <w:noProof/>
            <w:webHidden/>
          </w:rPr>
          <w:fldChar w:fldCharType="end"/>
        </w:r>
      </w:hyperlink>
    </w:p>
    <w:p w14:paraId="795743ED" w14:textId="77777777" w:rsidR="007B507F" w:rsidRDefault="007A1788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79" w:history="1">
        <w:r w:rsidR="007B507F" w:rsidRPr="0029788B">
          <w:rPr>
            <w:rStyle w:val="Hyperlink"/>
            <w:noProof/>
          </w:rPr>
          <w:t>5.</w:t>
        </w:r>
        <w:r w:rsidR="007B507F"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="007B507F" w:rsidRPr="0029788B">
          <w:rPr>
            <w:rStyle w:val="Hyperlink"/>
            <w:noProof/>
          </w:rPr>
          <w:t>Aufnahme zum Studium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_Toc199928379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3</w:t>
        </w:r>
        <w:r w:rsidR="007B507F">
          <w:rPr>
            <w:noProof/>
            <w:webHidden/>
          </w:rPr>
          <w:fldChar w:fldCharType="end"/>
        </w:r>
      </w:hyperlink>
    </w:p>
    <w:p w14:paraId="23D5D588" w14:textId="77777777" w:rsidR="007B507F" w:rsidRDefault="007A1788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0" w:history="1">
        <w:r w:rsidR="007B507F" w:rsidRPr="0029788B">
          <w:rPr>
            <w:rStyle w:val="Hyperlink"/>
            <w:noProof/>
          </w:rPr>
          <w:t>6.</w:t>
        </w:r>
        <w:r w:rsidR="007B507F"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="007B507F" w:rsidRPr="0029788B">
          <w:rPr>
            <w:rStyle w:val="Hyperlink"/>
            <w:noProof/>
          </w:rPr>
          <w:t>Aufbau und Bestehen des Studiengangs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_Toc199928380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4</w:t>
        </w:r>
        <w:r w:rsidR="007B507F">
          <w:rPr>
            <w:noProof/>
            <w:webHidden/>
          </w:rPr>
          <w:fldChar w:fldCharType="end"/>
        </w:r>
      </w:hyperlink>
    </w:p>
    <w:p w14:paraId="5D6D94C0" w14:textId="77777777" w:rsidR="007B507F" w:rsidRDefault="007A1788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1" w:history="1">
        <w:r w:rsidR="007B507F" w:rsidRPr="0029788B">
          <w:rPr>
            <w:rStyle w:val="Hyperlink"/>
            <w:noProof/>
          </w:rPr>
          <w:t>7.</w:t>
        </w:r>
        <w:r w:rsidR="007B507F"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="007B507F" w:rsidRPr="0029788B">
          <w:rPr>
            <w:rStyle w:val="Hyperlink"/>
            <w:noProof/>
          </w:rPr>
          <w:t>Weitere Bedingungen / Bemerkungen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_Toc199928381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4</w:t>
        </w:r>
        <w:r w:rsidR="007B507F">
          <w:rPr>
            <w:noProof/>
            <w:webHidden/>
          </w:rPr>
          <w:fldChar w:fldCharType="end"/>
        </w:r>
      </w:hyperlink>
    </w:p>
    <w:p w14:paraId="4FF07B7E" w14:textId="77777777" w:rsidR="007B507F" w:rsidRDefault="007A1788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2" w:history="1">
        <w:r w:rsidR="007B507F" w:rsidRPr="0029788B">
          <w:rPr>
            <w:rStyle w:val="Hyperlink"/>
            <w:noProof/>
          </w:rPr>
          <w:t>8.</w:t>
        </w:r>
        <w:r w:rsidR="007B507F"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="007B507F" w:rsidRPr="0029788B">
          <w:rPr>
            <w:rStyle w:val="Hyperlink"/>
            <w:noProof/>
          </w:rPr>
          <w:t>Lehrveranstaltungsformate und Kurssprache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_Toc199928382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4</w:t>
        </w:r>
        <w:r w:rsidR="007B507F">
          <w:rPr>
            <w:noProof/>
            <w:webHidden/>
          </w:rPr>
          <w:fldChar w:fldCharType="end"/>
        </w:r>
      </w:hyperlink>
    </w:p>
    <w:p w14:paraId="57BE6045" w14:textId="77777777" w:rsidR="007B507F" w:rsidRDefault="007A1788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3" w:history="1">
        <w:r w:rsidR="007B507F" w:rsidRPr="0029788B">
          <w:rPr>
            <w:rStyle w:val="Hyperlink"/>
            <w:noProof/>
          </w:rPr>
          <w:t>9.</w:t>
        </w:r>
        <w:r w:rsidR="007B507F"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="007B507F" w:rsidRPr="0029788B">
          <w:rPr>
            <w:rStyle w:val="Hyperlink"/>
            <w:noProof/>
          </w:rPr>
          <w:t>Leistungsüberprüfungsformate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_Toc199928383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5</w:t>
        </w:r>
        <w:r w:rsidR="007B507F">
          <w:rPr>
            <w:noProof/>
            <w:webHidden/>
          </w:rPr>
          <w:fldChar w:fldCharType="end"/>
        </w:r>
      </w:hyperlink>
    </w:p>
    <w:p w14:paraId="3D802C8E" w14:textId="77777777" w:rsidR="007B507F" w:rsidRDefault="007A1788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4" w:history="1">
        <w:r w:rsidR="007B507F" w:rsidRPr="0029788B">
          <w:rPr>
            <w:rStyle w:val="Hyperlink"/>
            <w:noProof/>
          </w:rPr>
          <w:t>10.</w:t>
        </w:r>
        <w:r w:rsidR="007B507F"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="007B507F" w:rsidRPr="0029788B">
          <w:rPr>
            <w:rStyle w:val="Hyperlink"/>
            <w:noProof/>
          </w:rPr>
          <w:t>Leistungsüberprüfungen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_Toc199928384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6</w:t>
        </w:r>
        <w:r w:rsidR="007B507F">
          <w:rPr>
            <w:noProof/>
            <w:webHidden/>
          </w:rPr>
          <w:fldChar w:fldCharType="end"/>
        </w:r>
      </w:hyperlink>
    </w:p>
    <w:p w14:paraId="793A163B" w14:textId="77777777" w:rsidR="007B507F" w:rsidRDefault="007A1788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5" w:history="1">
        <w:r w:rsidR="007B507F" w:rsidRPr="0029788B">
          <w:rPr>
            <w:rStyle w:val="Hyperlink"/>
            <w:noProof/>
          </w:rPr>
          <w:t>11.</w:t>
        </w:r>
        <w:r w:rsidR="007B507F"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="007B507F" w:rsidRPr="0029788B">
          <w:rPr>
            <w:rStyle w:val="Hyperlink"/>
            <w:noProof/>
          </w:rPr>
          <w:t>Kosten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_Toc199928385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6</w:t>
        </w:r>
        <w:r w:rsidR="007B507F">
          <w:rPr>
            <w:noProof/>
            <w:webHidden/>
          </w:rPr>
          <w:fldChar w:fldCharType="end"/>
        </w:r>
      </w:hyperlink>
    </w:p>
    <w:p w14:paraId="4473BCAF" w14:textId="77777777" w:rsidR="007B507F" w:rsidRDefault="007A1788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6" w:history="1">
        <w:r w:rsidR="007B507F" w:rsidRPr="0029788B">
          <w:rPr>
            <w:rStyle w:val="Hyperlink"/>
            <w:noProof/>
          </w:rPr>
          <w:t>12.</w:t>
        </w:r>
        <w:r w:rsidR="007B507F"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="007B507F" w:rsidRPr="0029788B">
          <w:rPr>
            <w:rStyle w:val="Hyperlink"/>
            <w:noProof/>
          </w:rPr>
          <w:t>Anmeldung, Abmeldung und Zahlungsbedingungen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_Toc199928386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6</w:t>
        </w:r>
        <w:r w:rsidR="007B507F">
          <w:rPr>
            <w:noProof/>
            <w:webHidden/>
          </w:rPr>
          <w:fldChar w:fldCharType="end"/>
        </w:r>
      </w:hyperlink>
    </w:p>
    <w:p w14:paraId="271A6B1B" w14:textId="77777777" w:rsidR="007B507F" w:rsidRDefault="007A1788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7" w:history="1">
        <w:r w:rsidR="007B507F" w:rsidRPr="0029788B">
          <w:rPr>
            <w:rStyle w:val="Hyperlink"/>
            <w:noProof/>
          </w:rPr>
          <w:t>13.</w:t>
        </w:r>
        <w:r w:rsidR="007B507F"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="007B507F" w:rsidRPr="0029788B">
          <w:rPr>
            <w:rStyle w:val="Hyperlink"/>
            <w:noProof/>
          </w:rPr>
          <w:t>Curriculum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_Toc199928387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8</w:t>
        </w:r>
        <w:r w:rsidR="007B507F">
          <w:rPr>
            <w:noProof/>
            <w:webHidden/>
          </w:rPr>
          <w:fldChar w:fldCharType="end"/>
        </w:r>
      </w:hyperlink>
    </w:p>
    <w:p w14:paraId="3B8BA301" w14:textId="77777777" w:rsidR="007B507F" w:rsidRDefault="007A1788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8" w:history="1">
        <w:r w:rsidR="007B507F" w:rsidRPr="0029788B">
          <w:rPr>
            <w:rStyle w:val="Hyperlink"/>
            <w:noProof/>
          </w:rPr>
          <w:t>14.</w:t>
        </w:r>
        <w:r w:rsidR="007B507F">
          <w:rPr>
            <w:rStyle w:val="Hyperlink"/>
            <w:noProof/>
          </w:rPr>
          <w:tab/>
        </w:r>
        <w:r w:rsidR="007B507F" w:rsidRPr="0029788B">
          <w:rPr>
            <w:rStyle w:val="Hyperlink"/>
            <w:noProof/>
          </w:rPr>
          <w:t>Anhang: Modul- / Lehrveranstaltungsbezeichnungen und englische Übersetzungen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_Toc199928388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10</w:t>
        </w:r>
        <w:r w:rsidR="007B507F">
          <w:rPr>
            <w:noProof/>
            <w:webHidden/>
          </w:rPr>
          <w:fldChar w:fldCharType="end"/>
        </w:r>
      </w:hyperlink>
    </w:p>
    <w:p w14:paraId="76F9400A" w14:textId="77777777" w:rsidR="007B507F" w:rsidRDefault="007A1788">
      <w:pPr>
        <w:pStyle w:val="Verzeichnis1"/>
        <w:rPr>
          <w:rFonts w:cstheme="minorBidi"/>
          <w:bCs w:val="0"/>
          <w:noProof/>
          <w:sz w:val="22"/>
          <w:szCs w:val="22"/>
          <w:lang w:eastAsia="de-CH"/>
        </w:rPr>
      </w:pPr>
      <w:hyperlink w:anchor="_Toc199928389" w:history="1">
        <w:r w:rsidR="007B507F" w:rsidRPr="0029788B">
          <w:rPr>
            <w:rStyle w:val="Hyperlink"/>
            <w:noProof/>
          </w:rPr>
          <w:t>15.</w:t>
        </w:r>
        <w:r w:rsidR="007B507F">
          <w:rPr>
            <w:rFonts w:cstheme="minorBidi"/>
            <w:bCs w:val="0"/>
            <w:noProof/>
            <w:sz w:val="22"/>
            <w:szCs w:val="22"/>
            <w:lang w:eastAsia="de-CH"/>
          </w:rPr>
          <w:tab/>
        </w:r>
        <w:r w:rsidR="007B507F" w:rsidRPr="0029788B">
          <w:rPr>
            <w:rStyle w:val="Hyperlink"/>
            <w:noProof/>
          </w:rPr>
          <w:t>Anhang: Merkblätter zu den Leistungsüberprüfungsformaten</w:t>
        </w:r>
        <w:r w:rsidR="007B507F">
          <w:rPr>
            <w:noProof/>
            <w:webHidden/>
          </w:rPr>
          <w:tab/>
        </w:r>
        <w:r w:rsidR="007B507F">
          <w:rPr>
            <w:noProof/>
            <w:webHidden/>
          </w:rPr>
          <w:fldChar w:fldCharType="begin"/>
        </w:r>
        <w:r w:rsidR="007B507F">
          <w:rPr>
            <w:noProof/>
            <w:webHidden/>
          </w:rPr>
          <w:instrText xml:space="preserve"> PAGEREF _Toc199928389 \h </w:instrText>
        </w:r>
        <w:r w:rsidR="007B507F">
          <w:rPr>
            <w:noProof/>
            <w:webHidden/>
          </w:rPr>
        </w:r>
        <w:r w:rsidR="007B507F">
          <w:rPr>
            <w:noProof/>
            <w:webHidden/>
          </w:rPr>
          <w:fldChar w:fldCharType="separate"/>
        </w:r>
        <w:r w:rsidR="007B507F">
          <w:rPr>
            <w:noProof/>
            <w:webHidden/>
          </w:rPr>
          <w:t>11</w:t>
        </w:r>
        <w:r w:rsidR="007B507F">
          <w:rPr>
            <w:noProof/>
            <w:webHidden/>
          </w:rPr>
          <w:fldChar w:fldCharType="end"/>
        </w:r>
      </w:hyperlink>
    </w:p>
    <w:p w14:paraId="531AC84D" w14:textId="77777777" w:rsidR="00706290" w:rsidRPr="00E3753C" w:rsidRDefault="00295AFB" w:rsidP="004F5A28">
      <w:pPr>
        <w:tabs>
          <w:tab w:val="left" w:pos="426"/>
        </w:tabs>
      </w:pPr>
      <w:r w:rsidRPr="006F44AD">
        <w:rPr>
          <w:rFonts w:cstheme="minorHAnsi"/>
          <w:bCs/>
          <w:sz w:val="20"/>
          <w:szCs w:val="20"/>
        </w:rPr>
        <w:fldChar w:fldCharType="end"/>
      </w:r>
    </w:p>
    <w:p w14:paraId="458317CD" w14:textId="77777777" w:rsidR="00E72B58" w:rsidRPr="00E3753C" w:rsidRDefault="00E72B58" w:rsidP="004F5A28">
      <w:pPr>
        <w:tabs>
          <w:tab w:val="left" w:pos="426"/>
        </w:tabs>
        <w:rPr>
          <w:vanish/>
          <w:color w:val="808080" w:themeColor="background1" w:themeShade="80"/>
        </w:rPr>
      </w:pPr>
      <w:r w:rsidRPr="00E3753C">
        <w:rPr>
          <w:vanish/>
          <w:color w:val="808080" w:themeColor="background1" w:themeShade="80"/>
        </w:rPr>
        <w:t>Bitte am Schluss nur Seitenzahlen aktualisieren, um das Layout zu erhalten (einzelne Zeilen ggf. manuell aus dem Verzeichnis löschen): Verweise &gt; Inhaltsverzeichnis aktualisieren (oben links) &gt; Nur Seitenzahlen aktualisieren</w:t>
      </w:r>
    </w:p>
    <w:p w14:paraId="5134E78B" w14:textId="77777777" w:rsidR="00C73147" w:rsidRPr="00E3753C" w:rsidRDefault="00C73147">
      <w:r w:rsidRPr="00E3753C">
        <w:br w:type="page"/>
      </w:r>
    </w:p>
    <w:p w14:paraId="75A391B1" w14:textId="77777777" w:rsidR="00C73147" w:rsidRPr="00E3753C" w:rsidRDefault="00AB6A87" w:rsidP="00F63530">
      <w:pPr>
        <w:pStyle w:val="Kapitelberschrift"/>
        <w:numPr>
          <w:ilvl w:val="0"/>
          <w:numId w:val="8"/>
        </w:numPr>
        <w:ind w:left="336" w:hanging="378"/>
      </w:pPr>
      <w:bookmarkStart w:id="4" w:name="_Toc129035668"/>
      <w:bookmarkStart w:id="5" w:name="_Toc199928375"/>
      <w:r w:rsidRPr="00E3753C">
        <w:lastRenderedPageBreak/>
        <w:t>Zweck und Geltungsbereich</w:t>
      </w:r>
      <w:bookmarkEnd w:id="4"/>
      <w:bookmarkEnd w:id="5"/>
    </w:p>
    <w:p w14:paraId="1F19171C" w14:textId="77777777" w:rsidR="00CD102E" w:rsidRPr="00E3753C" w:rsidRDefault="005F4F80" w:rsidP="002A47F9">
      <w:pPr>
        <w:pStyle w:val="Lauftext"/>
        <w:tabs>
          <w:tab w:val="clear" w:pos="336"/>
          <w:tab w:val="clear" w:pos="392"/>
        </w:tabs>
        <w:ind w:left="0" w:firstLine="0"/>
      </w:pPr>
      <w:r w:rsidRPr="00E3753C">
        <w:t xml:space="preserve">Der vorliegende Studienplan bildet gemeinsam mit der </w:t>
      </w:r>
      <w:hyperlink r:id="rId12" w:history="1">
        <w:r w:rsidRPr="00A0399A">
          <w:rPr>
            <w:rStyle w:val="Hyperlink"/>
            <w:i/>
          </w:rPr>
          <w:t>Weiterbildungs-Ordnung</w:t>
        </w:r>
        <w:r w:rsidR="00184B5E" w:rsidRPr="00A0399A">
          <w:rPr>
            <w:rStyle w:val="Hyperlink"/>
            <w:i/>
          </w:rPr>
          <w:t xml:space="preserve"> der Universität Basel</w:t>
        </w:r>
        <w:r w:rsidRPr="00A0399A">
          <w:rPr>
            <w:rStyle w:val="Hyperlink"/>
          </w:rPr>
          <w:t xml:space="preserve"> </w:t>
        </w:r>
        <w:r w:rsidRPr="00A0399A">
          <w:rPr>
            <w:rStyle w:val="Hyperlink"/>
            <w:i/>
          </w:rPr>
          <w:t>(WBO)</w:t>
        </w:r>
      </w:hyperlink>
      <w:r w:rsidRPr="00E3753C">
        <w:t xml:space="preserve"> und dem </w:t>
      </w:r>
      <w:hyperlink r:id="rId13" w:history="1">
        <w:r w:rsidR="00184B5E" w:rsidRPr="00A0399A">
          <w:rPr>
            <w:rStyle w:val="Hyperlink"/>
            <w:i/>
          </w:rPr>
          <w:t>R</w:t>
        </w:r>
        <w:r w:rsidRPr="00A0399A">
          <w:rPr>
            <w:rStyle w:val="Hyperlink"/>
            <w:i/>
          </w:rPr>
          <w:t>eglement für das Weiterbildungsstudium</w:t>
        </w:r>
        <w:r w:rsidR="00184B5E" w:rsidRPr="00A0399A">
          <w:rPr>
            <w:rStyle w:val="Hyperlink"/>
            <w:i/>
          </w:rPr>
          <w:t xml:space="preserve"> an der Universität Basel</w:t>
        </w:r>
        <w:r w:rsidRPr="00A0399A">
          <w:rPr>
            <w:rStyle w:val="Hyperlink"/>
          </w:rPr>
          <w:t xml:space="preserve"> </w:t>
        </w:r>
        <w:r w:rsidRPr="00A0399A">
          <w:rPr>
            <w:rStyle w:val="Hyperlink"/>
            <w:i/>
          </w:rPr>
          <w:t>(RW</w:t>
        </w:r>
        <w:r w:rsidR="00184B5E" w:rsidRPr="00A0399A">
          <w:rPr>
            <w:rStyle w:val="Hyperlink"/>
            <w:i/>
          </w:rPr>
          <w:t>S</w:t>
        </w:r>
        <w:r w:rsidRPr="00A0399A">
          <w:rPr>
            <w:rStyle w:val="Hyperlink"/>
            <w:i/>
          </w:rPr>
          <w:t>)</w:t>
        </w:r>
      </w:hyperlink>
      <w:r w:rsidRPr="00E3753C">
        <w:t xml:space="preserve"> die reglementarische Grundlage </w:t>
      </w:r>
      <w:r w:rsidR="00E22576">
        <w:t>d</w:t>
      </w:r>
      <w:r w:rsidR="002A47F9">
        <w:t>ies</w:t>
      </w:r>
      <w:r w:rsidRPr="00E3753C">
        <w:t xml:space="preserve">es </w:t>
      </w:r>
      <w:r w:rsidR="00E22576">
        <w:t>Studienangebots</w:t>
      </w:r>
      <w:r w:rsidR="002A47F9">
        <w:t>.</w:t>
      </w:r>
    </w:p>
    <w:p w14:paraId="20983E8D" w14:textId="77777777" w:rsidR="005F4F80" w:rsidRPr="00E3753C" w:rsidRDefault="00CD102E" w:rsidP="005F4F80">
      <w:pPr>
        <w:pStyle w:val="Lauftext"/>
        <w:tabs>
          <w:tab w:val="clear" w:pos="336"/>
          <w:tab w:val="clear" w:pos="392"/>
        </w:tabs>
        <w:ind w:left="0" w:firstLine="0"/>
      </w:pPr>
      <w:r w:rsidRPr="00E3753C">
        <w:t xml:space="preserve">Die </w:t>
      </w:r>
      <w:r w:rsidR="00E22576">
        <w:t>WBO</w:t>
      </w:r>
      <w:r w:rsidRPr="00E3753C">
        <w:t xml:space="preserve"> regelt die Organisation der Weiterbildung an der Universität Basel insgesamt. Das </w:t>
      </w:r>
      <w:r w:rsidR="00E22576">
        <w:t xml:space="preserve">RWS enthält die </w:t>
      </w:r>
      <w:r w:rsidRPr="00E3753C">
        <w:t>für sämtliche Weiterbildungsangebote</w:t>
      </w:r>
      <w:r w:rsidR="00E22576">
        <w:t xml:space="preserve"> geltenden Standards</w:t>
      </w:r>
      <w:r w:rsidRPr="00E3753C">
        <w:t xml:space="preserve">. Der Studienplan </w:t>
      </w:r>
      <w:r w:rsidR="00E22576">
        <w:t>legt</w:t>
      </w:r>
      <w:r w:rsidRPr="00E3753C">
        <w:t xml:space="preserve"> </w:t>
      </w:r>
      <w:r w:rsidR="00B009EF" w:rsidRPr="00E3753C">
        <w:t xml:space="preserve">gemäss § 13 WBO </w:t>
      </w:r>
      <w:r w:rsidR="00AD5268" w:rsidRPr="00E3753C">
        <w:t xml:space="preserve">zusätzlich </w:t>
      </w:r>
      <w:r w:rsidRPr="00E3753C">
        <w:t xml:space="preserve">die </w:t>
      </w:r>
      <w:r w:rsidR="00AD5268" w:rsidRPr="00E3753C">
        <w:t xml:space="preserve">spezifischen </w:t>
      </w:r>
      <w:r w:rsidR="00B009EF" w:rsidRPr="00E3753C">
        <w:t>Bestimmungen und Anforderungen</w:t>
      </w:r>
      <w:r w:rsidRPr="00E3753C">
        <w:t xml:space="preserve"> </w:t>
      </w:r>
      <w:r w:rsidR="009F4119" w:rsidRPr="00E3753C">
        <w:t>für alle Studierenden d</w:t>
      </w:r>
      <w:r w:rsidR="00295AFB">
        <w:t>es vorliegenden</w:t>
      </w:r>
      <w:r w:rsidR="009F4119" w:rsidRPr="00E3753C">
        <w:t xml:space="preserve"> Studien</w:t>
      </w:r>
      <w:r w:rsidR="002A47F9">
        <w:t>angebots</w:t>
      </w:r>
      <w:r w:rsidR="00E22576">
        <w:t xml:space="preserve"> </w:t>
      </w:r>
      <w:r w:rsidR="005A7B29">
        <w:t>f</w:t>
      </w:r>
      <w:r w:rsidR="00E22576">
        <w:t>est</w:t>
      </w:r>
      <w:r w:rsidR="005A7B29">
        <w:t>.</w:t>
      </w:r>
      <w:r w:rsidR="0034013F" w:rsidRPr="00E3753C">
        <w:t xml:space="preserve"> </w:t>
      </w:r>
    </w:p>
    <w:p w14:paraId="0BA4759A" w14:textId="77777777" w:rsidR="00320F97" w:rsidRPr="00E3753C" w:rsidRDefault="00E22576" w:rsidP="005F4F80">
      <w:pPr>
        <w:pStyle w:val="Lauftext"/>
        <w:tabs>
          <w:tab w:val="clear" w:pos="336"/>
          <w:tab w:val="clear" w:pos="392"/>
        </w:tabs>
        <w:ind w:left="0" w:firstLine="0"/>
      </w:pPr>
      <w:r>
        <w:t xml:space="preserve">Es gilt jeweils die Version des </w:t>
      </w:r>
      <w:r w:rsidR="00320F97" w:rsidRPr="00E3753C">
        <w:t>Studien</w:t>
      </w:r>
      <w:r>
        <w:t>plans</w:t>
      </w:r>
      <w:r w:rsidR="00320F97" w:rsidRPr="00E3753C">
        <w:t xml:space="preserve">, </w:t>
      </w:r>
      <w:r>
        <w:t>die</w:t>
      </w:r>
      <w:r w:rsidR="00320F97" w:rsidRPr="00E3753C">
        <w:t xml:space="preserve"> zum Zeitpunkt der Anmeldung in Kraft war.</w:t>
      </w:r>
    </w:p>
    <w:p w14:paraId="3F404846" w14:textId="77777777" w:rsidR="00284840" w:rsidRPr="00E3753C" w:rsidRDefault="00E22576" w:rsidP="00F63530">
      <w:pPr>
        <w:pStyle w:val="Kapitelberschrift"/>
        <w:numPr>
          <w:ilvl w:val="0"/>
          <w:numId w:val="8"/>
        </w:numPr>
        <w:ind w:left="336" w:hanging="378"/>
      </w:pPr>
      <w:bookmarkStart w:id="6" w:name="_Toc199928376"/>
      <w:r>
        <w:t>Inhalt des Studiengangs</w:t>
      </w:r>
      <w:bookmarkEnd w:id="6"/>
    </w:p>
    <w:p w14:paraId="2021692B" w14:textId="77777777" w:rsidR="00436429" w:rsidRDefault="00436429" w:rsidP="002A47F9">
      <w:pPr>
        <w:pStyle w:val="Lauftext"/>
      </w:pPr>
    </w:p>
    <w:p w14:paraId="3CCC51E4" w14:textId="77777777" w:rsidR="00C7134F" w:rsidRDefault="00C7134F" w:rsidP="002A47F9">
      <w:pPr>
        <w:pStyle w:val="Lauftext"/>
      </w:pPr>
      <w:r>
        <w:t>Die Studienganginhalte berücksichtigen den aktuellen Stand von Forschung, Lehre und Anwendung.</w:t>
      </w:r>
    </w:p>
    <w:p w14:paraId="056E654F" w14:textId="77777777" w:rsidR="00AB6A87" w:rsidRPr="00E3753C" w:rsidRDefault="00AB6A87" w:rsidP="00F63530">
      <w:pPr>
        <w:pStyle w:val="Kapitelberschrift"/>
        <w:numPr>
          <w:ilvl w:val="0"/>
          <w:numId w:val="8"/>
        </w:numPr>
        <w:ind w:left="336" w:hanging="378"/>
      </w:pPr>
      <w:bookmarkStart w:id="7" w:name="_Toc129035670"/>
      <w:bookmarkStart w:id="8" w:name="_Toc199928377"/>
      <w:r w:rsidRPr="00E3753C">
        <w:t>Trägerschaft</w:t>
      </w:r>
      <w:bookmarkEnd w:id="7"/>
      <w:bookmarkEnd w:id="8"/>
    </w:p>
    <w:p w14:paraId="77313421" w14:textId="77777777" w:rsidR="0034013F" w:rsidRDefault="00184B5E" w:rsidP="0034013F">
      <w:pPr>
        <w:pStyle w:val="Lauftext"/>
        <w:ind w:left="0" w:firstLine="0"/>
      </w:pPr>
      <w:bookmarkStart w:id="9" w:name="_Toc129035681"/>
      <w:r w:rsidRPr="00E3753C">
        <w:t>Trägerin des Studiengangs ist die</w:t>
      </w:r>
      <w:r w:rsidR="00320F97" w:rsidRPr="00E3753C">
        <w:t xml:space="preserve"> </w:t>
      </w:r>
      <w:sdt>
        <w:sdtPr>
          <w:rPr>
            <w:rStyle w:val="LauftextZchn"/>
          </w:rPr>
          <w:id w:val="-1993871672"/>
          <w:placeholder>
            <w:docPart w:val="5518E87310064CE589110833176BF346"/>
          </w:placeholder>
          <w:showingPlcHdr/>
          <w:dropDownList>
            <w:listItem w:value="Wählen Sie ein Element aus."/>
            <w:listItem w:displayText="Theologische Fakultät" w:value="Theologische Fakultät"/>
            <w:listItem w:displayText="Juristische Fakultät" w:value="Juristische Fakultät"/>
            <w:listItem w:displayText="Medizinische Fakultät" w:value="Medizinische Fakultät"/>
            <w:listItem w:displayText="Philosophisch-Historische Fakultät" w:value="Philosophisch-Historische Fakultät"/>
            <w:listItem w:displayText="Philosophisch-Naturwissenschaftliche Fakultät" w:value="Philosophisch-Naturwissenschaftliche Fakultät"/>
            <w:listItem w:displayText="Wirtschaftswissenschaftliche Fakultät" w:value="Wirtschaftswissenschaftliche Fakultät"/>
            <w:listItem w:displayText="Fakultät für Psychologie" w:value="Fakultät für Psychologie"/>
          </w:dropDownList>
        </w:sdtPr>
        <w:sdtEndPr>
          <w:rPr>
            <w:rStyle w:val="Absatz-Standardschriftart"/>
          </w:rPr>
        </w:sdtEndPr>
        <w:sdtContent>
          <w:r w:rsidR="002A47F9" w:rsidRPr="00E3753C">
            <w:rPr>
              <w:rStyle w:val="Platzhaltertext"/>
            </w:rPr>
            <w:t>Wählen Sie eine Fak. aus</w:t>
          </w:r>
          <w:r w:rsidR="002A47F9">
            <w:rPr>
              <w:rStyle w:val="Platzhaltertext"/>
            </w:rPr>
            <w:t xml:space="preserve"> oder geben Sie ggf. eine andere Trägerschaft ein</w:t>
          </w:r>
          <w:r w:rsidR="002A47F9" w:rsidRPr="00E3753C">
            <w:rPr>
              <w:rStyle w:val="Platzhaltertext"/>
            </w:rPr>
            <w:t>.</w:t>
          </w:r>
        </w:sdtContent>
      </w:sdt>
      <w:r w:rsidR="00B564A0" w:rsidRPr="00E3753C">
        <w:t xml:space="preserve"> </w:t>
      </w:r>
      <w:r w:rsidR="00A22A1A" w:rsidRPr="00E3753C">
        <w:t>der Universität Basel</w:t>
      </w:r>
      <w:r w:rsidRPr="00E3753C">
        <w:t>.</w:t>
      </w:r>
    </w:p>
    <w:p w14:paraId="35A9CB2D" w14:textId="77777777" w:rsidR="00E6301B" w:rsidRPr="00E3753C" w:rsidRDefault="00E6301B" w:rsidP="0034013F">
      <w:pPr>
        <w:pStyle w:val="Lauftext"/>
        <w:ind w:left="0" w:firstLine="0"/>
      </w:pPr>
      <w:r w:rsidRPr="00E3753C">
        <w:sym w:font="Wingdings" w:char="F0E0"/>
      </w:r>
      <w:r w:rsidRPr="00E3753C">
        <w:t xml:space="preserve"> Ausführlichere Informationen: siehe</w:t>
      </w:r>
      <w:r w:rsidR="002D281D">
        <w:t xml:space="preserve"> </w:t>
      </w:r>
      <w:r w:rsidRPr="00E3753C">
        <w:rPr>
          <w:i/>
        </w:rPr>
        <w:t>Organisationsplan</w:t>
      </w:r>
      <w:r>
        <w:t xml:space="preserve"> des Studiengangs auf dessen Website.</w:t>
      </w:r>
    </w:p>
    <w:p w14:paraId="4DE45A7C" w14:textId="77777777" w:rsidR="0034013F" w:rsidRPr="00E3753C" w:rsidRDefault="0034013F" w:rsidP="0034013F">
      <w:pPr>
        <w:pStyle w:val="Kapitelberschrift"/>
        <w:numPr>
          <w:ilvl w:val="0"/>
          <w:numId w:val="8"/>
        </w:numPr>
        <w:ind w:left="336" w:hanging="378"/>
        <w:rPr>
          <w:rStyle w:val="IntensiverVerweis"/>
          <w:b/>
          <w:bCs w:val="0"/>
          <w:smallCaps w:val="0"/>
          <w:color w:val="auto"/>
          <w:spacing w:val="0"/>
          <w:u w:val="none"/>
        </w:rPr>
      </w:pPr>
      <w:bookmarkStart w:id="10" w:name="_Toc199928378"/>
      <w:r w:rsidRPr="00E3753C">
        <w:rPr>
          <w:rStyle w:val="IntensiverVerweis"/>
          <w:b/>
          <w:bCs w:val="0"/>
          <w:smallCaps w:val="0"/>
          <w:color w:val="auto"/>
          <w:spacing w:val="0"/>
          <w:u w:val="none"/>
        </w:rPr>
        <w:t>Beteiligte Institutionen</w:t>
      </w:r>
      <w:bookmarkEnd w:id="9"/>
      <w:bookmarkEnd w:id="10"/>
    </w:p>
    <w:p w14:paraId="4C70186B" w14:textId="77777777" w:rsidR="0034013F" w:rsidRDefault="00E22576" w:rsidP="00E22576">
      <w:pPr>
        <w:pStyle w:val="Lauftext"/>
      </w:pPr>
      <w:bookmarkStart w:id="11" w:name="_Toc129035671"/>
      <w:r>
        <w:t xml:space="preserve">Folgende Institutionen sind am Studiengang beteiligt: </w:t>
      </w:r>
    </w:p>
    <w:p w14:paraId="0365A4C1" w14:textId="77777777" w:rsidR="00E22576" w:rsidRPr="00E3753C" w:rsidRDefault="00E22576" w:rsidP="00F670B4">
      <w:pPr>
        <w:pStyle w:val="Lauftext"/>
        <w:numPr>
          <w:ilvl w:val="0"/>
          <w:numId w:val="17"/>
        </w:numPr>
      </w:pPr>
    </w:p>
    <w:p w14:paraId="6D6E3875" w14:textId="77777777" w:rsidR="00AB6A87" w:rsidRPr="00E3753C" w:rsidRDefault="00AB6A87" w:rsidP="00F63530">
      <w:pPr>
        <w:pStyle w:val="Kapitelberschrift"/>
        <w:numPr>
          <w:ilvl w:val="0"/>
          <w:numId w:val="8"/>
        </w:numPr>
        <w:ind w:left="336" w:hanging="378"/>
      </w:pPr>
      <w:bookmarkStart w:id="12" w:name="_Toc199928379"/>
      <w:r w:rsidRPr="00E3753C">
        <w:t>Aufnahme</w:t>
      </w:r>
      <w:bookmarkEnd w:id="11"/>
      <w:r w:rsidR="0034013F" w:rsidRPr="00E3753C">
        <w:t xml:space="preserve"> zum Studium</w:t>
      </w:r>
      <w:bookmarkEnd w:id="12"/>
    </w:p>
    <w:p w14:paraId="3878D11F" w14:textId="77777777" w:rsidR="005F4F80" w:rsidRPr="00E3753C" w:rsidRDefault="00184B5E" w:rsidP="005F4F80">
      <w:pPr>
        <w:pStyle w:val="Lauftext"/>
        <w:ind w:left="0" w:firstLine="0"/>
      </w:pPr>
      <w:r w:rsidRPr="00E3753C">
        <w:t>Für die Aufnahme zum Studium müssen folgende Voraussetzungen erfüllt sein:</w:t>
      </w:r>
    </w:p>
    <w:p w14:paraId="0DFB6C67" w14:textId="77777777" w:rsidR="00D62B56" w:rsidRDefault="00D62B56" w:rsidP="00D62B56">
      <w:pPr>
        <w:pStyle w:val="Lauftext"/>
        <w:numPr>
          <w:ilvl w:val="0"/>
          <w:numId w:val="17"/>
        </w:numPr>
      </w:pPr>
      <w:r>
        <w:t>ein abgeschlossenes Studium (</w:t>
      </w:r>
      <w:r w:rsidRPr="00416F98">
        <w:t>Bachelor- oder Master)</w:t>
      </w:r>
      <w:r>
        <w:t xml:space="preserve"> </w:t>
      </w:r>
      <w:r w:rsidR="00BB3961" w:rsidRPr="00BB3961">
        <w:rPr>
          <w:vanish/>
          <w:color w:val="808080" w:themeColor="background1" w:themeShade="80"/>
        </w:rPr>
        <w:t xml:space="preserve">(falls nur Master, dann Bachelor löschen) </w:t>
      </w:r>
      <w:r>
        <w:t xml:space="preserve">an einer </w:t>
      </w:r>
      <w:r w:rsidR="00C7134F">
        <w:t xml:space="preserve">von der </w:t>
      </w:r>
      <w:r>
        <w:t xml:space="preserve">Universität </w:t>
      </w:r>
      <w:r w:rsidR="00C7134F">
        <w:t>Basel anerkannten Hochschule</w:t>
      </w:r>
      <w:r w:rsidR="002A47F9">
        <w:t>;</w:t>
      </w:r>
    </w:p>
    <w:p w14:paraId="017A729B" w14:textId="77777777" w:rsidR="002A47F9" w:rsidRDefault="002A47F9" w:rsidP="00D62B56">
      <w:pPr>
        <w:pStyle w:val="Lauftext"/>
        <w:numPr>
          <w:ilvl w:val="0"/>
          <w:numId w:val="17"/>
        </w:numPr>
      </w:pPr>
    </w:p>
    <w:p w14:paraId="518B46DA" w14:textId="77777777" w:rsidR="00320F97" w:rsidRPr="00E3753C" w:rsidRDefault="00184B5E" w:rsidP="005F4F80">
      <w:pPr>
        <w:pStyle w:val="Lauftext"/>
        <w:ind w:left="0" w:firstLine="0"/>
      </w:pPr>
      <w:r w:rsidRPr="00E3753C">
        <w:lastRenderedPageBreak/>
        <w:t>In begründeten Ausnahmefällen können Kandidatinnen oder Kandidaten zum Studium zugelassen werden, die einen adäquaten beruflichen Werdegang und eine entsprechende fachliche Qualifikation nachweisen.</w:t>
      </w:r>
    </w:p>
    <w:p w14:paraId="6729E8EB" w14:textId="77777777" w:rsidR="005F4F80" w:rsidRPr="00E3753C" w:rsidRDefault="00FB295B" w:rsidP="005F4F80">
      <w:pPr>
        <w:pStyle w:val="Lauftext"/>
        <w:ind w:left="0" w:firstLine="0"/>
      </w:pPr>
      <w:r>
        <w:sym w:font="Wingdings" w:char="F0E0"/>
      </w:r>
      <w:r>
        <w:t xml:space="preserve"> </w:t>
      </w:r>
      <w:r w:rsidR="00184B5E" w:rsidRPr="00E3753C">
        <w:t xml:space="preserve">Im Übrigen gelten die Bestimmungen von § 2 des </w:t>
      </w:r>
      <w:r w:rsidR="00184B5E" w:rsidRPr="00E3753C">
        <w:rPr>
          <w:i/>
        </w:rPr>
        <w:t>Reglements für das Weiterbildungsstudium</w:t>
      </w:r>
      <w:r w:rsidR="00184B5E" w:rsidRPr="00E3753C">
        <w:t>.</w:t>
      </w:r>
    </w:p>
    <w:p w14:paraId="4DD96EDD" w14:textId="77777777" w:rsidR="00783769" w:rsidRPr="00E3753C" w:rsidRDefault="0046143D" w:rsidP="00F63530">
      <w:pPr>
        <w:pStyle w:val="Kapitelberschrift"/>
        <w:numPr>
          <w:ilvl w:val="0"/>
          <w:numId w:val="8"/>
        </w:numPr>
        <w:ind w:left="336" w:hanging="378"/>
      </w:pPr>
      <w:bookmarkStart w:id="13" w:name="_Toc129035672"/>
      <w:bookmarkStart w:id="14" w:name="_Toc199928380"/>
      <w:r>
        <w:t>Aufbau und Bestehen</w:t>
      </w:r>
      <w:r w:rsidR="00AB6A87" w:rsidRPr="00E3753C">
        <w:t xml:space="preserve"> des Studiengangs</w:t>
      </w:r>
      <w:bookmarkEnd w:id="13"/>
      <w:bookmarkEnd w:id="14"/>
    </w:p>
    <w:p w14:paraId="297EF8EA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bookmarkStart w:id="15" w:name="_Toc129035674"/>
      <w:r w:rsidRPr="00E3753C">
        <w:t>Der Studiengang «</w:t>
      </w:r>
      <w:sdt>
        <w:sdtPr>
          <w:alias w:val="Format"/>
          <w:tag w:val="Format"/>
          <w:id w:val="490137473"/>
          <w:placeholder>
            <w:docPart w:val="26B420ACF5D740608AB8BA1F0263AC73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/>
        <w:sdtContent>
          <w:r w:rsidRPr="006A3C47">
            <w:t>Format</w:t>
          </w:r>
        </w:sdtContent>
      </w:sdt>
      <w:r w:rsidRPr="006A3C47">
        <w:t xml:space="preserve"> </w:t>
      </w:r>
      <w:sdt>
        <w:sdtPr>
          <w:id w:val="1917431816"/>
          <w:placeholder>
            <w:docPart w:val="3E064C01C14B43E78C7CAC2BCE7540E4"/>
          </w:placeholder>
          <w:showingPlcHdr/>
          <w15:appearance w15:val="hidden"/>
          <w:text/>
        </w:sdtPr>
        <w:sdtEndPr/>
        <w:sdtContent>
          <w:r w:rsidRPr="006A3C47">
            <w:t>Bezeichnung</w:t>
          </w:r>
        </w:sdtContent>
      </w:sdt>
      <w:r w:rsidRPr="00E3753C">
        <w:t xml:space="preserve">» umfasst </w:t>
      </w:r>
      <w:sdt>
        <w:sdtPr>
          <w:id w:val="-949085034"/>
          <w:placeholder>
            <w:docPart w:val="2F05957E5C8E40CAA315DEA9F7F4A439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ECTS-Kreditpunkte mit einer Studienzeit von </w:t>
      </w:r>
      <w:sdt>
        <w:sdtPr>
          <w:id w:val="-292057483"/>
          <w:placeholder>
            <w:docPart w:val="5E61A2655560418BBF00B2A6581789BA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Jahren.</w:t>
      </w:r>
    </w:p>
    <w:p w14:paraId="072000AD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Der Studiengang «</w:t>
      </w:r>
      <w:sdt>
        <w:sdtPr>
          <w:alias w:val="Format"/>
          <w:tag w:val="Format"/>
          <w:id w:val="2059748857"/>
          <w:placeholder>
            <w:docPart w:val="DF55BC4E87B94742A1B05E8B7573B2CD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/>
        <w:sdtContent>
          <w:r w:rsidRPr="006A3C47">
            <w:t>Format</w:t>
          </w:r>
        </w:sdtContent>
      </w:sdt>
      <w:r w:rsidRPr="006A3C47">
        <w:t xml:space="preserve"> </w:t>
      </w:r>
      <w:sdt>
        <w:sdtPr>
          <w:id w:val="-1020622600"/>
          <w:placeholder>
            <w:docPart w:val="7FA496D780AD423590ADA681649591F0"/>
          </w:placeholder>
          <w:showingPlcHdr/>
          <w15:appearance w15:val="hidden"/>
          <w:text/>
        </w:sdtPr>
        <w:sdtEndPr/>
        <w:sdtContent>
          <w:r w:rsidRPr="006A3C47">
            <w:t>Bezeichnung</w:t>
          </w:r>
        </w:sdtContent>
      </w:sdt>
      <w:r w:rsidRPr="00E3753C">
        <w:t xml:space="preserve">» umfasst </w:t>
      </w:r>
      <w:sdt>
        <w:sdtPr>
          <w:id w:val="31008054"/>
          <w:placeholder>
            <w:docPart w:val="DECA66BEDE9549DA9D3A352F48642CD2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ECTS-Kreditpunkte mit einer Studienzeit von </w:t>
      </w:r>
      <w:sdt>
        <w:sdtPr>
          <w:id w:val="-507438997"/>
          <w:placeholder>
            <w:docPart w:val="E13465F48F3247A18FE3D37DFAA40805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Jahren.</w:t>
      </w:r>
    </w:p>
    <w:p w14:paraId="71C6B440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Der Studiengang «</w:t>
      </w:r>
      <w:sdt>
        <w:sdtPr>
          <w:alias w:val="Format"/>
          <w:tag w:val="Format"/>
          <w:id w:val="24606791"/>
          <w:placeholder>
            <w:docPart w:val="3F02008BA812414BAE366D7DDC00C5E1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/>
        <w:sdtContent>
          <w:r w:rsidRPr="006A3C47">
            <w:t>Format</w:t>
          </w:r>
        </w:sdtContent>
      </w:sdt>
      <w:r w:rsidRPr="006A3C47">
        <w:t xml:space="preserve"> </w:t>
      </w:r>
      <w:sdt>
        <w:sdtPr>
          <w:id w:val="-1973742938"/>
          <w:placeholder>
            <w:docPart w:val="B52A3AD273594E8888C5641E231FEC95"/>
          </w:placeholder>
          <w:showingPlcHdr/>
          <w15:appearance w15:val="hidden"/>
          <w:text/>
        </w:sdtPr>
        <w:sdtEndPr/>
        <w:sdtContent>
          <w:r w:rsidRPr="006A3C47">
            <w:t>Bezeichnung</w:t>
          </w:r>
        </w:sdtContent>
      </w:sdt>
      <w:r w:rsidRPr="00E3753C">
        <w:t xml:space="preserve">» umfasst </w:t>
      </w:r>
      <w:sdt>
        <w:sdtPr>
          <w:id w:val="-1394112078"/>
          <w:placeholder>
            <w:docPart w:val="3E19695F864B4DBC81766873D26A7AAB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ECTS-Kreditpunkte mit einer Studienzeit von </w:t>
      </w:r>
      <w:sdt>
        <w:sdtPr>
          <w:id w:val="-1047990816"/>
          <w:placeholder>
            <w:docPart w:val="8F031DEB72684CD9A0A6C75502DF3180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Jahren.</w:t>
      </w:r>
    </w:p>
    <w:p w14:paraId="6EFDFF6C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Der Studiengang «</w:t>
      </w:r>
      <w:sdt>
        <w:sdtPr>
          <w:alias w:val="Format"/>
          <w:tag w:val="Format"/>
          <w:id w:val="637078905"/>
          <w:placeholder>
            <w:docPart w:val="7E81CE47089B451A95421EBFE61CAC9B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/>
        <w:sdtContent>
          <w:r w:rsidRPr="006A3C47">
            <w:t>Format</w:t>
          </w:r>
        </w:sdtContent>
      </w:sdt>
      <w:r w:rsidRPr="006A3C47">
        <w:t xml:space="preserve"> </w:t>
      </w:r>
      <w:sdt>
        <w:sdtPr>
          <w:id w:val="712930958"/>
          <w:placeholder>
            <w:docPart w:val="8A0B5A481BC04DBBAC0A45A60D098C71"/>
          </w:placeholder>
          <w:showingPlcHdr/>
          <w15:appearance w15:val="hidden"/>
          <w:text/>
        </w:sdtPr>
        <w:sdtEndPr/>
        <w:sdtContent>
          <w:r w:rsidRPr="006A3C47">
            <w:t>Bezeichnung</w:t>
          </w:r>
        </w:sdtContent>
      </w:sdt>
      <w:r w:rsidRPr="00E3753C">
        <w:t xml:space="preserve">» umfasst </w:t>
      </w:r>
      <w:sdt>
        <w:sdtPr>
          <w:id w:val="2008008154"/>
          <w:placeholder>
            <w:docPart w:val="0F264CCEAF46498AAA89A7EFBC4FE03E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ECTS-Kreditpunkte mit einer Studienzeit von </w:t>
      </w:r>
      <w:sdt>
        <w:sdtPr>
          <w:id w:val="-1705163544"/>
          <w:placeholder>
            <w:docPart w:val="3FB7D68F418B4DEABAF334A6BCE092F1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Jahren.</w:t>
      </w:r>
    </w:p>
    <w:p w14:paraId="213CBBF6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Der Studiengang «</w:t>
      </w:r>
      <w:sdt>
        <w:sdtPr>
          <w:alias w:val="Format"/>
          <w:tag w:val="Format"/>
          <w:id w:val="-1599708629"/>
          <w:placeholder>
            <w:docPart w:val="377A8FFB5522473981AC18B1897E9FBC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/>
        <w:sdtContent>
          <w:r w:rsidRPr="006A3C47">
            <w:t>Format</w:t>
          </w:r>
        </w:sdtContent>
      </w:sdt>
      <w:r w:rsidRPr="006A3C47">
        <w:t xml:space="preserve"> </w:t>
      </w:r>
      <w:sdt>
        <w:sdtPr>
          <w:id w:val="1817995974"/>
          <w:placeholder>
            <w:docPart w:val="7801F7B23F614F0ABE50F8351D5BD7F7"/>
          </w:placeholder>
          <w:showingPlcHdr/>
          <w15:appearance w15:val="hidden"/>
          <w:text/>
        </w:sdtPr>
        <w:sdtEndPr/>
        <w:sdtContent>
          <w:r w:rsidRPr="006A3C47">
            <w:t>Bezeichnung</w:t>
          </w:r>
        </w:sdtContent>
      </w:sdt>
      <w:r w:rsidRPr="00E3753C">
        <w:t xml:space="preserve">» umfasst </w:t>
      </w:r>
      <w:sdt>
        <w:sdtPr>
          <w:id w:val="-1740860984"/>
          <w:placeholder>
            <w:docPart w:val="6D72B055A30C467D9F0601779C82C120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ECTS-Kreditpunkte mit einer Studienzeit von </w:t>
      </w:r>
      <w:sdt>
        <w:sdtPr>
          <w:id w:val="-865830197"/>
          <w:placeholder>
            <w:docPart w:val="BB68707417DA4DBC82569A96A118B15F"/>
          </w:placeholder>
          <w:showingPlcHdr/>
          <w:text/>
        </w:sdtPr>
        <w:sdtEndPr/>
        <w:sdtContent>
          <w:r w:rsidRPr="006A3C47">
            <w:t>#</w:t>
          </w:r>
        </w:sdtContent>
      </w:sdt>
      <w:r w:rsidRPr="00E3753C">
        <w:t xml:space="preserve"> Jahren.</w:t>
      </w:r>
    </w:p>
    <w:p w14:paraId="32038B3C" w14:textId="77777777" w:rsidR="00BB3961" w:rsidRDefault="0024198B" w:rsidP="0046143D">
      <w:pPr>
        <w:pStyle w:val="Lauftext"/>
        <w:rPr>
          <w:vanish/>
          <w:color w:val="808080" w:themeColor="background1" w:themeShade="80"/>
        </w:rPr>
      </w:pPr>
      <w:r>
        <w:rPr>
          <w:vanish/>
          <w:color w:val="808080" w:themeColor="background1" w:themeShade="80"/>
        </w:rPr>
        <w:t>(Hier Angaben zu</w:t>
      </w:r>
      <w:r w:rsidR="00BB3961" w:rsidRPr="00BB3961">
        <w:rPr>
          <w:vanish/>
          <w:color w:val="808080" w:themeColor="background1" w:themeShade="80"/>
        </w:rPr>
        <w:t xml:space="preserve"> Aufbau/Modularisierung machen</w:t>
      </w:r>
      <w:r w:rsidR="00CA1AA2">
        <w:rPr>
          <w:vanish/>
          <w:color w:val="808080" w:themeColor="background1" w:themeShade="80"/>
        </w:rPr>
        <w:t>.</w:t>
      </w:r>
      <w:r w:rsidR="00BB3961" w:rsidRPr="00BB3961">
        <w:rPr>
          <w:vanish/>
          <w:color w:val="808080" w:themeColor="background1" w:themeShade="80"/>
        </w:rPr>
        <w:t>)</w:t>
      </w:r>
    </w:p>
    <w:p w14:paraId="4D013F7C" w14:textId="77777777" w:rsidR="00F81D86" w:rsidRPr="00F81D86" w:rsidRDefault="00F81D86" w:rsidP="00F81D86">
      <w:pPr>
        <w:pStyle w:val="Lauftext"/>
      </w:pPr>
    </w:p>
    <w:p w14:paraId="43ED44D9" w14:textId="77777777" w:rsidR="0046143D" w:rsidRDefault="0046143D" w:rsidP="0046143D">
      <w:pPr>
        <w:pStyle w:val="Lauftext"/>
      </w:pPr>
      <w:r>
        <w:t>Das Studium ist bestanden, wenn sämtliche ECTS</w:t>
      </w:r>
      <w:r w:rsidR="00653022">
        <w:t>-Kreditpunkte</w:t>
      </w:r>
      <w:r>
        <w:t xml:space="preserve"> erworben sind.</w:t>
      </w:r>
    </w:p>
    <w:p w14:paraId="007719A5" w14:textId="77777777" w:rsidR="00BB3961" w:rsidRPr="00B854F0" w:rsidRDefault="00BB3961" w:rsidP="00BB3961">
      <w:pPr>
        <w:pStyle w:val="Lauftext"/>
        <w:spacing w:line="260" w:lineRule="exact"/>
        <w:ind w:left="0" w:firstLine="0"/>
        <w:rPr>
          <w:color w:val="000000" w:themeColor="text1"/>
        </w:rPr>
      </w:pPr>
      <w:r w:rsidRPr="00B854F0">
        <w:rPr>
          <w:color w:val="000000" w:themeColor="text1"/>
        </w:rPr>
        <w:t xml:space="preserve">Die Teilnahme an den Lehrveranstaltungen des Studiengangs ist obligatorisch; bei Fernbleiben von mehr als 20% des </w:t>
      </w:r>
      <w:r>
        <w:rPr>
          <w:color w:val="000000" w:themeColor="text1"/>
        </w:rPr>
        <w:t xml:space="preserve">gesamten </w:t>
      </w:r>
      <w:r w:rsidRPr="00B854F0">
        <w:rPr>
          <w:color w:val="000000" w:themeColor="text1"/>
        </w:rPr>
        <w:t xml:space="preserve">zeitlichen Umfangs </w:t>
      </w:r>
      <w:r>
        <w:rPr>
          <w:color w:val="000000" w:themeColor="text1"/>
        </w:rPr>
        <w:t xml:space="preserve">muss in Absprache mit der Studiengangleitung eine entsprechende Ersatzleistung erbracht werden. </w:t>
      </w:r>
    </w:p>
    <w:p w14:paraId="741F7620" w14:textId="77777777" w:rsidR="0046143D" w:rsidRPr="00E3753C" w:rsidRDefault="0046143D" w:rsidP="0046143D">
      <w:pPr>
        <w:pStyle w:val="Lauftext"/>
      </w:pPr>
      <w:r w:rsidRPr="00E3753C">
        <w:sym w:font="Wingdings" w:char="F0E0"/>
      </w:r>
      <w:r w:rsidRPr="00E3753C">
        <w:t xml:space="preserve"> </w:t>
      </w:r>
      <w:r>
        <w:t xml:space="preserve">Details siehe </w:t>
      </w:r>
      <w:r w:rsidRPr="0046143D">
        <w:rPr>
          <w:i/>
        </w:rPr>
        <w:t>Curriculum</w:t>
      </w:r>
      <w:r w:rsidRPr="00E3753C">
        <w:t>. Änderungen hinsichtlich der Inhalte bleiben der Studiengangkommission vorbehalten.</w:t>
      </w:r>
    </w:p>
    <w:p w14:paraId="7603A9C0" w14:textId="77777777" w:rsidR="00F63530" w:rsidRPr="00E3753C" w:rsidRDefault="00F63530" w:rsidP="00F63530">
      <w:pPr>
        <w:pStyle w:val="Kapitelberschrift"/>
        <w:numPr>
          <w:ilvl w:val="0"/>
          <w:numId w:val="8"/>
        </w:numPr>
        <w:ind w:left="336" w:hanging="378"/>
      </w:pPr>
      <w:bookmarkStart w:id="16" w:name="_Toc129035675"/>
      <w:bookmarkStart w:id="17" w:name="_Toc199928381"/>
      <w:bookmarkEnd w:id="15"/>
      <w:r w:rsidRPr="00E3753C">
        <w:t>Weitere Bedingungen / Bemerkungen</w:t>
      </w:r>
      <w:bookmarkEnd w:id="16"/>
      <w:bookmarkEnd w:id="17"/>
      <w:r w:rsidR="00EC4EE0" w:rsidRPr="00E3753C">
        <w:t xml:space="preserve"> </w:t>
      </w:r>
      <w:r w:rsidR="00EC4EE0" w:rsidRPr="00E3753C">
        <w:rPr>
          <w:vanish/>
          <w:color w:val="768792" w:themeColor="accent6" w:themeShade="BF"/>
        </w:rPr>
        <w:t>(</w:t>
      </w:r>
      <w:r w:rsidR="006B5CB4" w:rsidRPr="006B5CB4">
        <w:rPr>
          <w:vanish/>
          <w:color w:val="768792" w:themeColor="accent6" w:themeShade="BF"/>
          <w:sz w:val="20"/>
          <w:szCs w:val="20"/>
        </w:rPr>
        <w:t>individuell, Titel ggf. je nach Inhalt anpassen</w:t>
      </w:r>
      <w:r w:rsidR="00EC4EE0" w:rsidRPr="006B5CB4">
        <w:rPr>
          <w:vanish/>
          <w:color w:val="768792" w:themeColor="accent6" w:themeShade="BF"/>
          <w:sz w:val="20"/>
          <w:szCs w:val="20"/>
        </w:rPr>
        <w:t>)</w:t>
      </w:r>
    </w:p>
    <w:p w14:paraId="0594275C" w14:textId="77777777" w:rsidR="009C6D32" w:rsidRPr="009C6D32" w:rsidRDefault="00440FDB" w:rsidP="009C6D32">
      <w:pPr>
        <w:pStyle w:val="Lauftext"/>
        <w:ind w:left="0" w:firstLine="0"/>
        <w:rPr>
          <w:vanish/>
          <w:color w:val="808080" w:themeColor="background1" w:themeShade="80"/>
        </w:rPr>
      </w:pPr>
      <w:r>
        <w:rPr>
          <w:vanish/>
          <w:color w:val="808080" w:themeColor="background1" w:themeShade="80"/>
        </w:rPr>
        <w:t xml:space="preserve">(Wenn kein Bedarf: </w:t>
      </w:r>
      <w:r w:rsidR="009C6D32" w:rsidRPr="009C6D32">
        <w:rPr>
          <w:vanish/>
          <w:color w:val="808080" w:themeColor="background1" w:themeShade="80"/>
        </w:rPr>
        <w:t>ganzes Kapitel löschen)</w:t>
      </w:r>
    </w:p>
    <w:p w14:paraId="1FB6AA99" w14:textId="77777777" w:rsidR="006A3C47" w:rsidRPr="00E3753C" w:rsidRDefault="006A3C47" w:rsidP="006A3C47">
      <w:pPr>
        <w:pStyle w:val="Lauftext"/>
        <w:ind w:left="0" w:firstLine="0"/>
      </w:pPr>
    </w:p>
    <w:p w14:paraId="3DBB6F92" w14:textId="77777777" w:rsidR="00AB6A87" w:rsidRPr="00E3753C" w:rsidRDefault="00AB6A87" w:rsidP="00F63530">
      <w:pPr>
        <w:pStyle w:val="Kapitelberschrift"/>
        <w:numPr>
          <w:ilvl w:val="0"/>
          <w:numId w:val="8"/>
        </w:numPr>
        <w:ind w:left="336" w:hanging="378"/>
      </w:pPr>
      <w:bookmarkStart w:id="18" w:name="_Toc129035676"/>
      <w:bookmarkStart w:id="19" w:name="_Toc199928382"/>
      <w:r w:rsidRPr="00E3753C">
        <w:t>Lehrveranstaltungsformate und Kurssprache</w:t>
      </w:r>
      <w:bookmarkEnd w:id="18"/>
      <w:bookmarkEnd w:id="19"/>
    </w:p>
    <w:p w14:paraId="5AB41286" w14:textId="77777777" w:rsidR="00184B5E" w:rsidRPr="00E3753C" w:rsidRDefault="00FD3934" w:rsidP="006A3C47">
      <w:pPr>
        <w:pStyle w:val="Lauftext"/>
        <w:ind w:left="0" w:firstLine="0"/>
      </w:pPr>
      <w:r w:rsidRPr="00E3753C">
        <w:t>Im Studiengang werden folgende Lehrveranstaltungsformate angeboten:</w:t>
      </w:r>
      <w:r w:rsidR="00231B8B" w:rsidRPr="00E3753C">
        <w:t xml:space="preserve"> </w:t>
      </w:r>
      <w:r w:rsidR="00231B8B" w:rsidRPr="00E3753C">
        <w:rPr>
          <w:vanish/>
          <w:color w:val="768792" w:themeColor="accent6" w:themeShade="BF"/>
        </w:rPr>
        <w:t>(nicht zutreffende löschen)</w:t>
      </w:r>
    </w:p>
    <w:p w14:paraId="49377A64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lastRenderedPageBreak/>
        <w:t>Vorlesung</w:t>
      </w:r>
    </w:p>
    <w:p w14:paraId="705F34C1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Kolloquium</w:t>
      </w:r>
    </w:p>
    <w:p w14:paraId="0F77B592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Seminar</w:t>
      </w:r>
    </w:p>
    <w:p w14:paraId="7E7D536A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Übung</w:t>
      </w:r>
    </w:p>
    <w:p w14:paraId="28F5FE3F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Workshop</w:t>
      </w:r>
    </w:p>
    <w:p w14:paraId="002790BB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Diskussion</w:t>
      </w:r>
    </w:p>
    <w:p w14:paraId="08E8013F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Gruppenarbeit</w:t>
      </w:r>
    </w:p>
    <w:p w14:paraId="478480EA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E-Learning</w:t>
      </w:r>
    </w:p>
    <w:p w14:paraId="41526D9C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Literaturstudium</w:t>
      </w:r>
    </w:p>
    <w:p w14:paraId="1243D7B6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Selbststudium</w:t>
      </w:r>
    </w:p>
    <w:p w14:paraId="4FB71305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Hospitation</w:t>
      </w:r>
    </w:p>
    <w:p w14:paraId="3D617F9B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Exkursion</w:t>
      </w:r>
    </w:p>
    <w:p w14:paraId="60694083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Projektarbeit</w:t>
      </w:r>
    </w:p>
    <w:p w14:paraId="40DCCE50" w14:textId="77777777" w:rsidR="006A3C47" w:rsidRPr="00E3753C" w:rsidRDefault="006A3C47" w:rsidP="006A3C47">
      <w:pPr>
        <w:pStyle w:val="Lauftext"/>
        <w:numPr>
          <w:ilvl w:val="0"/>
          <w:numId w:val="17"/>
        </w:numPr>
      </w:pPr>
    </w:p>
    <w:p w14:paraId="71E39C0A" w14:textId="77777777" w:rsidR="00FA44FD" w:rsidRPr="00E3753C" w:rsidRDefault="00BF5683" w:rsidP="006A3C47">
      <w:pPr>
        <w:pStyle w:val="Lauftext"/>
        <w:ind w:left="0" w:firstLine="0"/>
      </w:pPr>
      <w:r>
        <w:t xml:space="preserve">Die </w:t>
      </w:r>
      <w:r w:rsidRPr="00C7134F">
        <w:t>Kurssprache</w:t>
      </w:r>
      <w:r w:rsidR="00295AFB">
        <w:t xml:space="preserve"> ist Deutsch.</w:t>
      </w:r>
      <w:r w:rsidR="00DD551A">
        <w:t xml:space="preserve"> </w:t>
      </w:r>
      <w:r w:rsidR="00DD551A" w:rsidRPr="00DD551A">
        <w:rPr>
          <w:vanish/>
          <w:color w:val="808080" w:themeColor="background1" w:themeShade="80"/>
        </w:rPr>
        <w:t xml:space="preserve">(bei Bedarf </w:t>
      </w:r>
      <w:r w:rsidR="00DD551A">
        <w:rPr>
          <w:vanish/>
          <w:color w:val="808080" w:themeColor="background1" w:themeShade="80"/>
        </w:rPr>
        <w:t xml:space="preserve">Sprache </w:t>
      </w:r>
      <w:r w:rsidR="00DD551A" w:rsidRPr="00DD551A">
        <w:rPr>
          <w:vanish/>
          <w:color w:val="808080" w:themeColor="background1" w:themeShade="80"/>
        </w:rPr>
        <w:t>anpassen)</w:t>
      </w:r>
    </w:p>
    <w:p w14:paraId="43E628B0" w14:textId="77777777" w:rsidR="00AB6A87" w:rsidRPr="00E3753C" w:rsidRDefault="00AB6A87" w:rsidP="00F63530">
      <w:pPr>
        <w:pStyle w:val="Kapitelberschrift"/>
        <w:numPr>
          <w:ilvl w:val="0"/>
          <w:numId w:val="8"/>
        </w:numPr>
        <w:ind w:left="336" w:hanging="378"/>
      </w:pPr>
      <w:bookmarkStart w:id="20" w:name="_Toc129035677"/>
      <w:bookmarkStart w:id="21" w:name="_Toc199928383"/>
      <w:r w:rsidRPr="00E3753C">
        <w:t>Leistungsüberprüfungsformate</w:t>
      </w:r>
      <w:bookmarkEnd w:id="20"/>
      <w:bookmarkEnd w:id="21"/>
    </w:p>
    <w:p w14:paraId="6FB3C7EB" w14:textId="77777777" w:rsidR="00AB5D67" w:rsidRPr="00E3753C" w:rsidRDefault="00AB5D67" w:rsidP="00AB5D67">
      <w:pPr>
        <w:pStyle w:val="Lauftext"/>
      </w:pPr>
      <w:r w:rsidRPr="00E3753C">
        <w:t xml:space="preserve">Im Studiengang finden folgende Leistungsüberprüfungsformate Anwendung: </w:t>
      </w:r>
      <w:r w:rsidRPr="00E3753C">
        <w:rPr>
          <w:vanish/>
          <w:color w:val="768792" w:themeColor="accent6" w:themeShade="BF"/>
        </w:rPr>
        <w:t>(nicht zutreffende löschen)</w:t>
      </w:r>
    </w:p>
    <w:p w14:paraId="5F09765C" w14:textId="77777777" w:rsidR="00295AFB" w:rsidRDefault="00295AFB" w:rsidP="006A3C47">
      <w:pPr>
        <w:pStyle w:val="Lauftext"/>
        <w:numPr>
          <w:ilvl w:val="0"/>
          <w:numId w:val="17"/>
        </w:numPr>
      </w:pPr>
      <w:r>
        <w:t>Modulprüfung</w:t>
      </w:r>
    </w:p>
    <w:p w14:paraId="090E8828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Schriftliche Prüfung</w:t>
      </w:r>
    </w:p>
    <w:p w14:paraId="0D8A2D1E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Praxisforschungsarbeit</w:t>
      </w:r>
    </w:p>
    <w:p w14:paraId="08F18F6D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Studienarbeit</w:t>
      </w:r>
    </w:p>
    <w:p w14:paraId="3617EC90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Falldokumentation</w:t>
      </w:r>
    </w:p>
    <w:p w14:paraId="4EDB3158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Lernportfolio</w:t>
      </w:r>
    </w:p>
    <w:p w14:paraId="4A00DF6D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Bericht</w:t>
      </w:r>
    </w:p>
    <w:p w14:paraId="1E882600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Mündliche Prüfung</w:t>
      </w:r>
    </w:p>
    <w:p w14:paraId="682699D3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lastRenderedPageBreak/>
        <w:t>Praktische Prüfung</w:t>
      </w:r>
    </w:p>
    <w:p w14:paraId="2BE82CF6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Vortrag</w:t>
      </w:r>
    </w:p>
    <w:p w14:paraId="0511B622" w14:textId="77777777" w:rsidR="006A3C47" w:rsidRPr="00E3753C" w:rsidRDefault="006A3C47" w:rsidP="006A3C47">
      <w:pPr>
        <w:pStyle w:val="Lauftext"/>
        <w:numPr>
          <w:ilvl w:val="0"/>
          <w:numId w:val="17"/>
        </w:numPr>
      </w:pPr>
      <w:r w:rsidRPr="00E3753C">
        <w:t>Supervision</w:t>
      </w:r>
    </w:p>
    <w:p w14:paraId="1384E4E3" w14:textId="77777777" w:rsidR="00653022" w:rsidRPr="00E3753C" w:rsidRDefault="00653022" w:rsidP="00653022">
      <w:pPr>
        <w:pStyle w:val="Lauftext"/>
        <w:numPr>
          <w:ilvl w:val="0"/>
          <w:numId w:val="17"/>
        </w:numPr>
      </w:pPr>
      <w:r w:rsidRPr="00E3753C">
        <w:t>Schriftliche Abschlussarbeit</w:t>
      </w:r>
    </w:p>
    <w:p w14:paraId="6C4D8438" w14:textId="77777777" w:rsidR="006A3C47" w:rsidRDefault="00653022" w:rsidP="006A3C47">
      <w:pPr>
        <w:pStyle w:val="Lauftext"/>
        <w:numPr>
          <w:ilvl w:val="0"/>
          <w:numId w:val="17"/>
        </w:numPr>
      </w:pPr>
      <w:r>
        <w:t>Abschlussprüfung</w:t>
      </w:r>
    </w:p>
    <w:p w14:paraId="74D65B8A" w14:textId="77777777" w:rsidR="00653022" w:rsidRPr="00E3753C" w:rsidRDefault="00653022" w:rsidP="006A3C47">
      <w:pPr>
        <w:pStyle w:val="Lauftext"/>
        <w:numPr>
          <w:ilvl w:val="0"/>
          <w:numId w:val="17"/>
        </w:numPr>
      </w:pPr>
    </w:p>
    <w:p w14:paraId="5E82BF6E" w14:textId="77777777" w:rsidR="006A3C47" w:rsidRDefault="006A3C47" w:rsidP="006A3C47">
      <w:pPr>
        <w:pStyle w:val="Lauftext"/>
        <w:ind w:left="0" w:firstLine="0"/>
      </w:pPr>
      <w:r w:rsidRPr="00E3753C">
        <w:t xml:space="preserve">Zu Kreditpunkteerwerb und Leistungsüberprüfungen siehe §§ 4-5 </w:t>
      </w:r>
      <w:r w:rsidRPr="00E3753C">
        <w:rPr>
          <w:i/>
        </w:rPr>
        <w:t>des Reglements für das Weiterbildungsstudium</w:t>
      </w:r>
      <w:r w:rsidR="00F81D86">
        <w:t>.</w:t>
      </w:r>
    </w:p>
    <w:p w14:paraId="58F6DA5E" w14:textId="77777777" w:rsidR="005D7048" w:rsidRPr="00E3753C" w:rsidRDefault="005D7048" w:rsidP="005D7048">
      <w:pPr>
        <w:pStyle w:val="Kapitelberschrift"/>
        <w:numPr>
          <w:ilvl w:val="0"/>
          <w:numId w:val="8"/>
        </w:numPr>
        <w:ind w:left="336" w:hanging="378"/>
      </w:pPr>
      <w:bookmarkStart w:id="22" w:name="_Toc199928384"/>
      <w:r>
        <w:t>Leistungsüberprüfungen</w:t>
      </w:r>
      <w:bookmarkEnd w:id="22"/>
    </w:p>
    <w:p w14:paraId="11242836" w14:textId="77777777" w:rsidR="005D7048" w:rsidRDefault="006B5CB4" w:rsidP="006A3C47">
      <w:pPr>
        <w:pStyle w:val="Lauftext"/>
        <w:ind w:left="0" w:firstLine="0"/>
        <w:rPr>
          <w:vanish/>
          <w:color w:val="808080" w:themeColor="background1" w:themeShade="80"/>
        </w:rPr>
      </w:pPr>
      <w:r w:rsidRPr="006B5CB4">
        <w:rPr>
          <w:vanish/>
          <w:color w:val="808080" w:themeColor="background1" w:themeShade="80"/>
        </w:rPr>
        <w:t>(Kurze Beschreibung der im Studiengang zur Anwendung kommenden Leistungsüberprüfungen.)</w:t>
      </w:r>
    </w:p>
    <w:p w14:paraId="33274DD9" w14:textId="77777777" w:rsidR="00F81D86" w:rsidRPr="00F81D86" w:rsidRDefault="00F81D86" w:rsidP="00F81D86">
      <w:pPr>
        <w:pStyle w:val="Lauftext"/>
      </w:pPr>
    </w:p>
    <w:p w14:paraId="05E25A73" w14:textId="77777777" w:rsidR="00561CD5" w:rsidRPr="0024198B" w:rsidRDefault="0024198B" w:rsidP="00743483">
      <w:pPr>
        <w:pStyle w:val="Lauftext"/>
        <w:spacing w:after="40"/>
        <w:ind w:left="23" w:firstLine="0"/>
        <w:rPr>
          <w:i/>
        </w:rPr>
      </w:pPr>
      <w:r w:rsidRPr="0024198B">
        <w:rPr>
          <w:i/>
        </w:rPr>
        <w:t>Untertitel Leistungsüberprüfung</w:t>
      </w:r>
      <w:r>
        <w:rPr>
          <w:i/>
        </w:rPr>
        <w:t xml:space="preserve"> </w:t>
      </w:r>
      <w:r w:rsidRPr="0024198B">
        <w:rPr>
          <w:i/>
          <w:vanish/>
          <w:color w:val="808080" w:themeColor="background1" w:themeShade="80"/>
        </w:rPr>
        <w:t>(entsprechend anpassen)</w:t>
      </w:r>
    </w:p>
    <w:p w14:paraId="57B48E5F" w14:textId="77777777" w:rsidR="0024198B" w:rsidRPr="00743483" w:rsidRDefault="0024198B" w:rsidP="00743483">
      <w:pPr>
        <w:pStyle w:val="Lauftext"/>
      </w:pPr>
    </w:p>
    <w:p w14:paraId="44C6ACE0" w14:textId="77777777" w:rsidR="00743483" w:rsidRDefault="00743483" w:rsidP="00743483">
      <w:pPr>
        <w:pStyle w:val="Lauftext"/>
        <w:ind w:left="23" w:firstLine="0"/>
        <w:rPr>
          <w:i/>
          <w:vanish/>
          <w:color w:val="808080" w:themeColor="background1" w:themeShade="80"/>
        </w:rPr>
      </w:pPr>
      <w:r w:rsidRPr="0024198B">
        <w:rPr>
          <w:i/>
        </w:rPr>
        <w:t>Untertitel Leistungsüberprüfung</w:t>
      </w:r>
      <w:r>
        <w:rPr>
          <w:i/>
        </w:rPr>
        <w:t xml:space="preserve"> </w:t>
      </w:r>
      <w:r w:rsidRPr="0024198B">
        <w:rPr>
          <w:i/>
          <w:vanish/>
          <w:color w:val="808080" w:themeColor="background1" w:themeShade="80"/>
        </w:rPr>
        <w:t>(entsprechend anpassen)</w:t>
      </w:r>
    </w:p>
    <w:p w14:paraId="14E2E977" w14:textId="77777777" w:rsidR="00743483" w:rsidRPr="00743483" w:rsidRDefault="00743483" w:rsidP="00743483">
      <w:pPr>
        <w:pStyle w:val="Lauftext"/>
      </w:pPr>
    </w:p>
    <w:p w14:paraId="602336C5" w14:textId="77777777" w:rsidR="00C7134F" w:rsidRPr="00561CD5" w:rsidRDefault="00C7134F" w:rsidP="00743483">
      <w:pPr>
        <w:pStyle w:val="Lauftext"/>
        <w:ind w:left="23" w:firstLine="0"/>
        <w:rPr>
          <w:i/>
        </w:rPr>
      </w:pPr>
      <w:r>
        <w:sym w:font="Wingdings" w:char="F0E0"/>
      </w:r>
      <w:r>
        <w:t xml:space="preserve"> Details</w:t>
      </w:r>
      <w:r w:rsidRPr="00E3753C">
        <w:t xml:space="preserve"> siehe Anhang</w:t>
      </w:r>
      <w:r>
        <w:t xml:space="preserve">: </w:t>
      </w:r>
      <w:r w:rsidRPr="006A3C47">
        <w:rPr>
          <w:i/>
        </w:rPr>
        <w:t>Merkblätter zu den Leistungsüberprüfungsformaten</w:t>
      </w:r>
      <w:r>
        <w:rPr>
          <w:i/>
        </w:rPr>
        <w:t>.</w:t>
      </w:r>
    </w:p>
    <w:p w14:paraId="41F91AC7" w14:textId="77777777" w:rsidR="00F63530" w:rsidRPr="00E3753C" w:rsidRDefault="00F63530" w:rsidP="00F63530">
      <w:pPr>
        <w:pStyle w:val="Kapitelberschrift"/>
        <w:numPr>
          <w:ilvl w:val="0"/>
          <w:numId w:val="8"/>
        </w:numPr>
        <w:ind w:left="336" w:hanging="378"/>
      </w:pPr>
      <w:bookmarkStart w:id="23" w:name="_Toc129035680"/>
      <w:bookmarkStart w:id="24" w:name="_Toc199928385"/>
      <w:r w:rsidRPr="00E3753C">
        <w:t>Kosten</w:t>
      </w:r>
      <w:bookmarkEnd w:id="23"/>
      <w:bookmarkEnd w:id="24"/>
    </w:p>
    <w:p w14:paraId="0C851DC3" w14:textId="77777777" w:rsidR="006A3C47" w:rsidRPr="00E3753C" w:rsidRDefault="006A3C47" w:rsidP="006A3C47">
      <w:pPr>
        <w:pStyle w:val="Lauftext"/>
        <w:numPr>
          <w:ilvl w:val="0"/>
          <w:numId w:val="30"/>
        </w:numPr>
      </w:pPr>
      <w:bookmarkStart w:id="25" w:name="_Toc129035682"/>
      <w:r w:rsidRPr="00E3753C">
        <w:t>Die Studiengebühr für den Studiengang «</w:t>
      </w:r>
      <w:sdt>
        <w:sdtPr>
          <w:rPr>
            <w:rStyle w:val="LauftextZchn"/>
          </w:rPr>
          <w:alias w:val="Format"/>
          <w:tag w:val="Format"/>
          <w:id w:val="-169647912"/>
          <w:placeholder>
            <w:docPart w:val="6B63D3C3BCA84966947F27F2927C8C68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>
          <w:rPr>
            <w:rStyle w:val="Absatz-Standardschriftart"/>
          </w:rPr>
        </w:sdtEndPr>
        <w:sdtContent>
          <w:r w:rsidRPr="00E3753C">
            <w:rPr>
              <w:rStyle w:val="Platzhaltertext"/>
            </w:rPr>
            <w:t>Format</w:t>
          </w:r>
        </w:sdtContent>
      </w:sdt>
      <w:r w:rsidRPr="00E3753C">
        <w:rPr>
          <w:rStyle w:val="LauftextZchn"/>
        </w:rPr>
        <w:t xml:space="preserve"> </w:t>
      </w:r>
      <w:sdt>
        <w:sdtPr>
          <w:rPr>
            <w:rStyle w:val="LauftextZchn"/>
          </w:rPr>
          <w:id w:val="-2011441423"/>
          <w:placeholder>
            <w:docPart w:val="983D90D481754FB6BFE15FAECC24B910"/>
          </w:placeholder>
          <w:showingPlcHdr/>
          <w15:appearance w15:val="hidden"/>
          <w:text/>
        </w:sdtPr>
        <w:sdtEndPr>
          <w:rPr>
            <w:rStyle w:val="LauftextZchn"/>
          </w:rPr>
        </w:sdtEndPr>
        <w:sdtContent>
          <w:r w:rsidRPr="00E3753C">
            <w:rPr>
              <w:rStyle w:val="Platzhaltertext"/>
            </w:rPr>
            <w:t>Bezeichnung</w:t>
          </w:r>
        </w:sdtContent>
      </w:sdt>
      <w:r w:rsidRPr="00E3753C">
        <w:t xml:space="preserve">» beträgt insgesamt CHF </w:t>
      </w:r>
      <w:sdt>
        <w:sdtPr>
          <w:id w:val="1259637779"/>
          <w:placeholder>
            <w:docPart w:val="EDE2AF3604E5459ABD278C8B5CE244F6"/>
          </w:placeholder>
          <w:showingPlcHdr/>
          <w:text/>
        </w:sdtPr>
        <w:sdtEndPr/>
        <w:sdtContent>
          <w:r w:rsidRPr="00E3753C">
            <w:rPr>
              <w:rStyle w:val="Platzhaltertext"/>
            </w:rPr>
            <w:t>#</w:t>
          </w:r>
        </w:sdtContent>
      </w:sdt>
      <w:r w:rsidRPr="00E3753C">
        <w:t>.</w:t>
      </w:r>
    </w:p>
    <w:p w14:paraId="69D370AB" w14:textId="77777777" w:rsidR="006A3C47" w:rsidRPr="00E3753C" w:rsidRDefault="006A3C47" w:rsidP="006A3C47">
      <w:pPr>
        <w:pStyle w:val="Lauftext"/>
        <w:numPr>
          <w:ilvl w:val="0"/>
          <w:numId w:val="30"/>
        </w:numPr>
      </w:pPr>
      <w:r w:rsidRPr="00E3753C">
        <w:t>Die Studiengebühr für den Studiengang «</w:t>
      </w:r>
      <w:sdt>
        <w:sdtPr>
          <w:rPr>
            <w:rStyle w:val="LauftextZchn"/>
          </w:rPr>
          <w:alias w:val="Format"/>
          <w:tag w:val="Format"/>
          <w:id w:val="788630586"/>
          <w:placeholder>
            <w:docPart w:val="86C23A20CDFB4E49AC2E554A0B1E9806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>
          <w:rPr>
            <w:rStyle w:val="Absatz-Standardschriftart"/>
          </w:rPr>
        </w:sdtEndPr>
        <w:sdtContent>
          <w:r w:rsidRPr="00E3753C">
            <w:rPr>
              <w:rStyle w:val="Platzhaltertext"/>
            </w:rPr>
            <w:t>Format</w:t>
          </w:r>
        </w:sdtContent>
      </w:sdt>
      <w:r w:rsidRPr="00E3753C">
        <w:rPr>
          <w:rStyle w:val="LauftextZchn"/>
        </w:rPr>
        <w:t xml:space="preserve"> </w:t>
      </w:r>
      <w:sdt>
        <w:sdtPr>
          <w:rPr>
            <w:rStyle w:val="LauftextZchn"/>
          </w:rPr>
          <w:id w:val="-380254175"/>
          <w:placeholder>
            <w:docPart w:val="D695D04E15324956A16D4ECBD5463E77"/>
          </w:placeholder>
          <w:showingPlcHdr/>
          <w15:appearance w15:val="hidden"/>
          <w:text/>
        </w:sdtPr>
        <w:sdtEndPr>
          <w:rPr>
            <w:rStyle w:val="LauftextZchn"/>
          </w:rPr>
        </w:sdtEndPr>
        <w:sdtContent>
          <w:r w:rsidRPr="00E3753C">
            <w:rPr>
              <w:rStyle w:val="Platzhaltertext"/>
            </w:rPr>
            <w:t>Bezeichnung</w:t>
          </w:r>
        </w:sdtContent>
      </w:sdt>
      <w:r w:rsidRPr="00E3753C">
        <w:t xml:space="preserve">» beträgt insgesamt CHF </w:t>
      </w:r>
      <w:sdt>
        <w:sdtPr>
          <w:id w:val="40094129"/>
          <w:placeholder>
            <w:docPart w:val="C31DC91E06CE4CBE8B9ACA39FB456AEC"/>
          </w:placeholder>
          <w:showingPlcHdr/>
          <w:text/>
        </w:sdtPr>
        <w:sdtEndPr/>
        <w:sdtContent>
          <w:r w:rsidRPr="00E3753C">
            <w:rPr>
              <w:rStyle w:val="Platzhaltertext"/>
            </w:rPr>
            <w:t>#</w:t>
          </w:r>
        </w:sdtContent>
      </w:sdt>
      <w:r w:rsidRPr="00E3753C">
        <w:t>.</w:t>
      </w:r>
    </w:p>
    <w:p w14:paraId="6F963E1D" w14:textId="77777777" w:rsidR="006A3C47" w:rsidRPr="00E3753C" w:rsidRDefault="006A3C47" w:rsidP="006A3C47">
      <w:pPr>
        <w:pStyle w:val="Lauftext"/>
        <w:numPr>
          <w:ilvl w:val="0"/>
          <w:numId w:val="30"/>
        </w:numPr>
      </w:pPr>
      <w:r w:rsidRPr="00E3753C">
        <w:t>Die Studiengebühr für den Studiengang «</w:t>
      </w:r>
      <w:sdt>
        <w:sdtPr>
          <w:rPr>
            <w:rStyle w:val="LauftextZchn"/>
          </w:rPr>
          <w:alias w:val="Format"/>
          <w:tag w:val="Format"/>
          <w:id w:val="1844042308"/>
          <w:placeholder>
            <w:docPart w:val="52D7228BE6D4474497850A57FEC7374A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>
          <w:rPr>
            <w:rStyle w:val="Absatz-Standardschriftart"/>
          </w:rPr>
        </w:sdtEndPr>
        <w:sdtContent>
          <w:r w:rsidRPr="00E3753C">
            <w:rPr>
              <w:rStyle w:val="Platzhaltertext"/>
            </w:rPr>
            <w:t>Format</w:t>
          </w:r>
        </w:sdtContent>
      </w:sdt>
      <w:r w:rsidRPr="00E3753C">
        <w:rPr>
          <w:rStyle w:val="LauftextZchn"/>
        </w:rPr>
        <w:t xml:space="preserve"> </w:t>
      </w:r>
      <w:sdt>
        <w:sdtPr>
          <w:rPr>
            <w:rStyle w:val="LauftextZchn"/>
          </w:rPr>
          <w:id w:val="-728151749"/>
          <w:placeholder>
            <w:docPart w:val="4D7EC2368EDA4953A0C5E43F8EDE89F1"/>
          </w:placeholder>
          <w:showingPlcHdr/>
          <w15:appearance w15:val="hidden"/>
          <w:text/>
        </w:sdtPr>
        <w:sdtEndPr>
          <w:rPr>
            <w:rStyle w:val="LauftextZchn"/>
          </w:rPr>
        </w:sdtEndPr>
        <w:sdtContent>
          <w:r w:rsidRPr="00E3753C">
            <w:rPr>
              <w:rStyle w:val="Platzhaltertext"/>
            </w:rPr>
            <w:t>Bezeichnung</w:t>
          </w:r>
        </w:sdtContent>
      </w:sdt>
      <w:r w:rsidRPr="00E3753C">
        <w:t xml:space="preserve">» beträgt insgesamt CHF </w:t>
      </w:r>
      <w:sdt>
        <w:sdtPr>
          <w:id w:val="-1574808175"/>
          <w:placeholder>
            <w:docPart w:val="EA7543E3A2A74E8B934C4233DE7696B6"/>
          </w:placeholder>
          <w:showingPlcHdr/>
          <w:text/>
        </w:sdtPr>
        <w:sdtEndPr/>
        <w:sdtContent>
          <w:r w:rsidRPr="00E3753C">
            <w:rPr>
              <w:rStyle w:val="Platzhaltertext"/>
            </w:rPr>
            <w:t>#</w:t>
          </w:r>
        </w:sdtContent>
      </w:sdt>
      <w:r w:rsidRPr="00E3753C">
        <w:t>.</w:t>
      </w:r>
    </w:p>
    <w:p w14:paraId="71D9D13F" w14:textId="77777777" w:rsidR="006A3C47" w:rsidRPr="00E3753C" w:rsidRDefault="006A3C47" w:rsidP="006A3C47">
      <w:pPr>
        <w:pStyle w:val="Lauftext"/>
        <w:numPr>
          <w:ilvl w:val="0"/>
          <w:numId w:val="30"/>
        </w:numPr>
      </w:pPr>
      <w:r w:rsidRPr="00E3753C">
        <w:t>Die Studiengebühr für den Studiengang «</w:t>
      </w:r>
      <w:sdt>
        <w:sdtPr>
          <w:rPr>
            <w:rStyle w:val="LauftextZchn"/>
          </w:rPr>
          <w:alias w:val="Format"/>
          <w:tag w:val="Format"/>
          <w:id w:val="-859504132"/>
          <w:placeholder>
            <w:docPart w:val="A430CAE4BF03407FACC8B97986C2CC2F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>
          <w:rPr>
            <w:rStyle w:val="Absatz-Standardschriftart"/>
          </w:rPr>
        </w:sdtEndPr>
        <w:sdtContent>
          <w:r w:rsidRPr="00E3753C">
            <w:rPr>
              <w:rStyle w:val="Platzhaltertext"/>
            </w:rPr>
            <w:t>Format</w:t>
          </w:r>
        </w:sdtContent>
      </w:sdt>
      <w:r w:rsidRPr="00E3753C">
        <w:rPr>
          <w:rStyle w:val="LauftextZchn"/>
        </w:rPr>
        <w:t xml:space="preserve"> </w:t>
      </w:r>
      <w:sdt>
        <w:sdtPr>
          <w:rPr>
            <w:rStyle w:val="LauftextZchn"/>
          </w:rPr>
          <w:id w:val="1737355923"/>
          <w:placeholder>
            <w:docPart w:val="6A1CCEF753CB4AACA2BB8711ADFC0CAF"/>
          </w:placeholder>
          <w:showingPlcHdr/>
          <w15:appearance w15:val="hidden"/>
          <w:text/>
        </w:sdtPr>
        <w:sdtEndPr>
          <w:rPr>
            <w:rStyle w:val="LauftextZchn"/>
          </w:rPr>
        </w:sdtEndPr>
        <w:sdtContent>
          <w:r w:rsidRPr="00E3753C">
            <w:rPr>
              <w:rStyle w:val="Platzhaltertext"/>
            </w:rPr>
            <w:t>Bezeichnung</w:t>
          </w:r>
        </w:sdtContent>
      </w:sdt>
      <w:r w:rsidRPr="00E3753C">
        <w:t xml:space="preserve">» beträgt insgesamt CHF </w:t>
      </w:r>
      <w:sdt>
        <w:sdtPr>
          <w:id w:val="1578566358"/>
          <w:placeholder>
            <w:docPart w:val="531E061BFED14BF49D53C5ABE44DC279"/>
          </w:placeholder>
          <w:showingPlcHdr/>
          <w:text/>
        </w:sdtPr>
        <w:sdtEndPr/>
        <w:sdtContent>
          <w:r w:rsidRPr="00E3753C">
            <w:rPr>
              <w:rStyle w:val="Platzhaltertext"/>
            </w:rPr>
            <w:t>#</w:t>
          </w:r>
        </w:sdtContent>
      </w:sdt>
      <w:r w:rsidRPr="00E3753C">
        <w:t>.</w:t>
      </w:r>
    </w:p>
    <w:p w14:paraId="4C3D61AF" w14:textId="77777777" w:rsidR="006A3C47" w:rsidRPr="00E3753C" w:rsidRDefault="006A3C47" w:rsidP="006A3C47">
      <w:pPr>
        <w:pStyle w:val="Lauftext"/>
        <w:numPr>
          <w:ilvl w:val="0"/>
          <w:numId w:val="30"/>
        </w:numPr>
      </w:pPr>
      <w:r w:rsidRPr="00E3753C">
        <w:t>Die Studiengebühr für den Studiengang «</w:t>
      </w:r>
      <w:sdt>
        <w:sdtPr>
          <w:rPr>
            <w:rStyle w:val="LauftextZchn"/>
          </w:rPr>
          <w:alias w:val="Format"/>
          <w:tag w:val="Format"/>
          <w:id w:val="-1806074268"/>
          <w:placeholder>
            <w:docPart w:val="F4ED1AC9AFA9464CBA94B0275DC269E3"/>
          </w:placeholder>
          <w:showingPlcHdr/>
          <w:dropDownList>
            <w:listItem w:value="Wählen Sie ein Element aus."/>
            <w:listItem w:displayText="MAS" w:value="MAS"/>
            <w:listItem w:displayText="MBA" w:value="MBA"/>
            <w:listItem w:displayText="DAS" w:value="DAS"/>
            <w:listItem w:displayText="CAS" w:value="CAS"/>
          </w:dropDownList>
        </w:sdtPr>
        <w:sdtEndPr>
          <w:rPr>
            <w:rStyle w:val="Absatz-Standardschriftart"/>
          </w:rPr>
        </w:sdtEndPr>
        <w:sdtContent>
          <w:r w:rsidRPr="00E3753C">
            <w:rPr>
              <w:rStyle w:val="Platzhaltertext"/>
            </w:rPr>
            <w:t>Format</w:t>
          </w:r>
        </w:sdtContent>
      </w:sdt>
      <w:r w:rsidRPr="00E3753C">
        <w:rPr>
          <w:rStyle w:val="LauftextZchn"/>
        </w:rPr>
        <w:t xml:space="preserve"> </w:t>
      </w:r>
      <w:sdt>
        <w:sdtPr>
          <w:rPr>
            <w:rStyle w:val="LauftextZchn"/>
          </w:rPr>
          <w:id w:val="308212227"/>
          <w:placeholder>
            <w:docPart w:val="2DB3C181ADB74FF7BE6A3041069FBEC7"/>
          </w:placeholder>
          <w:showingPlcHdr/>
          <w15:appearance w15:val="hidden"/>
          <w:text/>
        </w:sdtPr>
        <w:sdtEndPr>
          <w:rPr>
            <w:rStyle w:val="LauftextZchn"/>
          </w:rPr>
        </w:sdtEndPr>
        <w:sdtContent>
          <w:r w:rsidRPr="00E3753C">
            <w:rPr>
              <w:rStyle w:val="Platzhaltertext"/>
            </w:rPr>
            <w:t>Bezeichnung</w:t>
          </w:r>
        </w:sdtContent>
      </w:sdt>
      <w:r w:rsidRPr="00E3753C">
        <w:t xml:space="preserve">» beträgt insgesamt CHF </w:t>
      </w:r>
      <w:sdt>
        <w:sdtPr>
          <w:id w:val="-784425236"/>
          <w:placeholder>
            <w:docPart w:val="4418BAE69F2E4941B05DE2AC063EBC3A"/>
          </w:placeholder>
          <w:showingPlcHdr/>
          <w:text/>
        </w:sdtPr>
        <w:sdtEndPr/>
        <w:sdtContent>
          <w:r w:rsidRPr="00E3753C">
            <w:rPr>
              <w:rStyle w:val="Platzhaltertext"/>
            </w:rPr>
            <w:t>#</w:t>
          </w:r>
        </w:sdtContent>
      </w:sdt>
      <w:r w:rsidRPr="00E3753C">
        <w:t>.</w:t>
      </w:r>
    </w:p>
    <w:p w14:paraId="69D963E4" w14:textId="77777777" w:rsidR="006A3C47" w:rsidRDefault="006A3C47" w:rsidP="006A3C47">
      <w:pPr>
        <w:pStyle w:val="Lauftext"/>
        <w:ind w:left="0" w:firstLine="0"/>
      </w:pPr>
      <w:r w:rsidRPr="00E3753C">
        <w:t>Die Studiengebühr schliesst Gebühren für Prüfungen, Lehr- und Lernmaterialien mit ein, nicht aber Kosten für spezielle Leistungen wie beispielsweise Reisen oder Unterkunft.</w:t>
      </w:r>
    </w:p>
    <w:p w14:paraId="53DA228E" w14:textId="77777777" w:rsidR="006A3C47" w:rsidRPr="00E3753C" w:rsidRDefault="00FB295B" w:rsidP="006A3C47">
      <w:pPr>
        <w:pStyle w:val="Lauftext"/>
        <w:ind w:left="0" w:firstLine="0"/>
      </w:pPr>
      <w:r>
        <w:sym w:font="Wingdings" w:char="F0E0"/>
      </w:r>
      <w:r>
        <w:t xml:space="preserve"> </w:t>
      </w:r>
      <w:r w:rsidR="006A3C47" w:rsidRPr="00E3753C">
        <w:t xml:space="preserve">Im Übrigen gelten die Bestimmungen von § 10 des </w:t>
      </w:r>
      <w:r w:rsidR="006A3C47" w:rsidRPr="00E3753C">
        <w:rPr>
          <w:i/>
        </w:rPr>
        <w:t>Reglements für das Weiterbildungsstudium</w:t>
      </w:r>
      <w:r w:rsidR="006A3C47" w:rsidRPr="00E3753C">
        <w:t>.</w:t>
      </w:r>
    </w:p>
    <w:p w14:paraId="726C7DAC" w14:textId="77777777" w:rsidR="00B24943" w:rsidRPr="00E3753C" w:rsidRDefault="00284840" w:rsidP="00F63530">
      <w:pPr>
        <w:pStyle w:val="Kapitelberschrift"/>
        <w:numPr>
          <w:ilvl w:val="0"/>
          <w:numId w:val="8"/>
        </w:numPr>
        <w:ind w:left="336" w:hanging="378"/>
        <w:rPr>
          <w:rStyle w:val="IntensiverVerweis"/>
          <w:b/>
          <w:bCs w:val="0"/>
          <w:smallCaps w:val="0"/>
          <w:color w:val="auto"/>
          <w:spacing w:val="0"/>
          <w:u w:val="none"/>
        </w:rPr>
      </w:pPr>
      <w:bookmarkStart w:id="26" w:name="_Toc199928386"/>
      <w:r w:rsidRPr="00E3753C">
        <w:rPr>
          <w:rStyle w:val="IntensiverVerweis"/>
          <w:b/>
          <w:bCs w:val="0"/>
          <w:smallCaps w:val="0"/>
          <w:color w:val="auto"/>
          <w:spacing w:val="0"/>
          <w:u w:val="none"/>
        </w:rPr>
        <w:lastRenderedPageBreak/>
        <w:t>A</w:t>
      </w:r>
      <w:r w:rsidR="00F63530" w:rsidRPr="00E3753C">
        <w:t>n</w:t>
      </w:r>
      <w:r w:rsidRPr="00E3753C">
        <w:rPr>
          <w:rStyle w:val="IntensiverVerweis"/>
          <w:b/>
          <w:bCs w:val="0"/>
          <w:smallCaps w:val="0"/>
          <w:color w:val="auto"/>
          <w:spacing w:val="0"/>
          <w:u w:val="none"/>
        </w:rPr>
        <w:t>meldung</w:t>
      </w:r>
      <w:r w:rsidR="00203A0C">
        <w:rPr>
          <w:rStyle w:val="IntensiverVerweis"/>
          <w:b/>
          <w:bCs w:val="0"/>
          <w:smallCaps w:val="0"/>
          <w:color w:val="auto"/>
          <w:spacing w:val="0"/>
          <w:u w:val="none"/>
        </w:rPr>
        <w:t xml:space="preserve">, </w:t>
      </w:r>
      <w:r w:rsidR="00203A0C" w:rsidRPr="00FB295B">
        <w:rPr>
          <w:rStyle w:val="IntensiverVerweis"/>
          <w:b/>
          <w:bCs w:val="0"/>
          <w:smallCaps w:val="0"/>
          <w:color w:val="auto"/>
          <w:spacing w:val="0"/>
          <w:u w:val="none"/>
        </w:rPr>
        <w:t>Abmeldung</w:t>
      </w:r>
      <w:r w:rsidRPr="00E3753C">
        <w:rPr>
          <w:rStyle w:val="IntensiverVerweis"/>
          <w:b/>
          <w:bCs w:val="0"/>
          <w:smallCaps w:val="0"/>
          <w:color w:val="auto"/>
          <w:spacing w:val="0"/>
          <w:u w:val="none"/>
        </w:rPr>
        <w:t xml:space="preserve"> und Zahlungsbedingungen</w:t>
      </w:r>
      <w:bookmarkEnd w:id="25"/>
      <w:bookmarkEnd w:id="26"/>
    </w:p>
    <w:p w14:paraId="471E1264" w14:textId="77777777" w:rsidR="00FB295B" w:rsidRDefault="00FB295B" w:rsidP="00FB295B">
      <w:pPr>
        <w:pStyle w:val="Lauftext"/>
        <w:ind w:left="0" w:firstLine="0"/>
      </w:pPr>
      <w:r>
        <w:t xml:space="preserve">Nach bestätigter Aufnahme in den Studiengang gilt die gesamte Studiengebühr als geschuldet. </w:t>
      </w:r>
    </w:p>
    <w:p w14:paraId="67B4572C" w14:textId="77777777" w:rsidR="00203A0C" w:rsidRDefault="00FB295B" w:rsidP="002015AE">
      <w:pPr>
        <w:pStyle w:val="Lauftext"/>
        <w:ind w:left="0" w:firstLine="0"/>
      </w:pPr>
      <w:r>
        <w:t xml:space="preserve">Die Studiengebühr </w:t>
      </w:r>
      <w:r w:rsidR="00203A0C">
        <w:t>wird in der Regel wie folgt fällig:</w:t>
      </w:r>
    </w:p>
    <w:p w14:paraId="0C8132D1" w14:textId="77777777" w:rsidR="00203A0C" w:rsidRDefault="00653022" w:rsidP="002015AE">
      <w:pPr>
        <w:pStyle w:val="Lauftext"/>
        <w:numPr>
          <w:ilvl w:val="0"/>
          <w:numId w:val="28"/>
        </w:numPr>
      </w:pPr>
      <w:r>
        <w:t xml:space="preserve">CHF </w:t>
      </w:r>
      <w:r w:rsidR="00FB295B">
        <w:t>##</w:t>
      </w:r>
      <w:r w:rsidR="002015AE">
        <w:tab/>
      </w:r>
      <w:r w:rsidR="00FB295B">
        <w:t>#</w:t>
      </w:r>
      <w:r w:rsidR="00203A0C">
        <w:t xml:space="preserve"> Wochen nach </w:t>
      </w:r>
      <w:r w:rsidR="00FB295B">
        <w:t>der Aufnahme</w:t>
      </w:r>
    </w:p>
    <w:p w14:paraId="53872AC1" w14:textId="77777777" w:rsidR="00203A0C" w:rsidRDefault="00653022" w:rsidP="002015AE">
      <w:pPr>
        <w:pStyle w:val="Lauftext"/>
        <w:numPr>
          <w:ilvl w:val="0"/>
          <w:numId w:val="28"/>
        </w:numPr>
      </w:pPr>
      <w:r>
        <w:t xml:space="preserve">CHF </w:t>
      </w:r>
      <w:r w:rsidR="00FB295B">
        <w:t xml:space="preserve">## </w:t>
      </w:r>
      <w:r w:rsidR="00FB295B">
        <w:tab/>
        <w:t>#</w:t>
      </w:r>
      <w:r w:rsidR="00203A0C">
        <w:t xml:space="preserve"> Monate v</w:t>
      </w:r>
      <w:r w:rsidR="00FB295B">
        <w:t>or Beginn des Studiengangs</w:t>
      </w:r>
    </w:p>
    <w:p w14:paraId="03801C1D" w14:textId="77777777" w:rsidR="00203A0C" w:rsidRDefault="00203A0C" w:rsidP="002015AE">
      <w:pPr>
        <w:pStyle w:val="Lauftext"/>
        <w:numPr>
          <w:ilvl w:val="0"/>
          <w:numId w:val="28"/>
        </w:numPr>
      </w:pPr>
    </w:p>
    <w:p w14:paraId="64C32A86" w14:textId="77777777" w:rsidR="00743483" w:rsidRPr="00743483" w:rsidRDefault="00743483" w:rsidP="00743483">
      <w:pPr>
        <w:pStyle w:val="Lauftext"/>
      </w:pPr>
      <w:r w:rsidRPr="00743483">
        <w:t>In Absprache mit der Studiengangleitung können auf Antrag andere Zahlungsmodalitäten vereinbart werden.</w:t>
      </w:r>
      <w:r>
        <w:t xml:space="preserve"> </w:t>
      </w:r>
      <w:r w:rsidRPr="00743483">
        <w:rPr>
          <w:vanish/>
          <w:color w:val="A6A6A6" w:themeColor="background1" w:themeShade="A6"/>
        </w:rPr>
        <w:t>(Falls dies nicht vorgesehen ist, kann dieser Satz gestrichen bzw. umformuliert werden)</w:t>
      </w:r>
    </w:p>
    <w:p w14:paraId="2E43340B" w14:textId="77777777" w:rsidR="003D0625" w:rsidRDefault="00FB295B" w:rsidP="00FB295B">
      <w:pPr>
        <w:pStyle w:val="Lauftext"/>
      </w:pPr>
      <w:r w:rsidRPr="00FB295B">
        <w:t>Der Abschluss einer Annul</w:t>
      </w:r>
      <w:r>
        <w:t>l</w:t>
      </w:r>
      <w:r w:rsidRPr="00FB295B">
        <w:t>ations- bzw. Kurs-Versicherung wird empfohlen; dieser ist Sache der Studierenden.</w:t>
      </w:r>
    </w:p>
    <w:p w14:paraId="633049E8" w14:textId="77777777" w:rsidR="00FB295B" w:rsidRPr="00FB295B" w:rsidRDefault="000E56E0" w:rsidP="00FB295B">
      <w:pPr>
        <w:pStyle w:val="Lauftext"/>
      </w:pPr>
      <w:r>
        <w:sym w:font="Wingdings" w:char="F0E0"/>
      </w:r>
      <w:r>
        <w:t xml:space="preserve"> </w:t>
      </w:r>
      <w:r w:rsidR="00FB295B" w:rsidRPr="00E3753C">
        <w:t xml:space="preserve">Zu </w:t>
      </w:r>
      <w:r w:rsidR="00FB295B">
        <w:t>den Studiengebühren</w:t>
      </w:r>
      <w:r w:rsidR="00FB295B" w:rsidRPr="00E3753C">
        <w:t xml:space="preserve"> siehe §</w:t>
      </w:r>
      <w:r w:rsidR="00FB295B">
        <w:t xml:space="preserve"> 10</w:t>
      </w:r>
      <w:r w:rsidR="00FB295B" w:rsidRPr="00E3753C">
        <w:t xml:space="preserve"> </w:t>
      </w:r>
      <w:r w:rsidR="00FB295B" w:rsidRPr="00E3753C">
        <w:rPr>
          <w:i/>
        </w:rPr>
        <w:t>des Reglements für das Weiterbildungsstudium</w:t>
      </w:r>
      <w:r w:rsidR="00FB295B" w:rsidRPr="00E3753C">
        <w:t xml:space="preserve">. </w:t>
      </w:r>
    </w:p>
    <w:p w14:paraId="4E904729" w14:textId="77777777" w:rsidR="00231B8B" w:rsidRPr="00E3753C" w:rsidRDefault="00231B8B" w:rsidP="005F4F80">
      <w:pPr>
        <w:pStyle w:val="Lauftext"/>
        <w:ind w:left="0" w:firstLine="0"/>
      </w:pPr>
    </w:p>
    <w:p w14:paraId="1006CFBB" w14:textId="77777777" w:rsidR="005F4F80" w:rsidRPr="00E3753C" w:rsidRDefault="005F4F80" w:rsidP="005F4F80">
      <w:pPr>
        <w:pStyle w:val="Lauftext"/>
        <w:ind w:left="0" w:firstLine="0"/>
      </w:pPr>
    </w:p>
    <w:p w14:paraId="705BF89F" w14:textId="77777777" w:rsidR="00532ED8" w:rsidRPr="00E3753C" w:rsidRDefault="00532ED8" w:rsidP="00532ED8">
      <w:pPr>
        <w:sectPr w:rsidR="00532ED8" w:rsidRPr="00E3753C" w:rsidSect="00B53348">
          <w:footerReference w:type="default" r:id="rId14"/>
          <w:footerReference w:type="first" r:id="rId15"/>
          <w:pgSz w:w="11906" w:h="16838"/>
          <w:pgMar w:top="1953" w:right="1029" w:bottom="1134" w:left="1418" w:header="340" w:footer="567" w:gutter="0"/>
          <w:cols w:space="708"/>
          <w:docGrid w:linePitch="360"/>
        </w:sectPr>
      </w:pPr>
    </w:p>
    <w:p w14:paraId="135DD4BD" w14:textId="77777777" w:rsidR="005F4F80" w:rsidRPr="00E3753C" w:rsidRDefault="005F4F80" w:rsidP="006077F5">
      <w:pPr>
        <w:pStyle w:val="Kapitelberschrift"/>
        <w:numPr>
          <w:ilvl w:val="0"/>
          <w:numId w:val="8"/>
        </w:numPr>
        <w:ind w:left="364"/>
      </w:pPr>
      <w:bookmarkStart w:id="27" w:name="_Toc129035685"/>
      <w:bookmarkStart w:id="28" w:name="_Toc199928387"/>
      <w:r w:rsidRPr="00E3753C">
        <w:lastRenderedPageBreak/>
        <w:t>Curriculum</w:t>
      </w:r>
      <w:bookmarkEnd w:id="27"/>
      <w:bookmarkEnd w:id="28"/>
    </w:p>
    <w:p w14:paraId="11B71C92" w14:textId="77777777" w:rsidR="0034013F" w:rsidRPr="00E3753C" w:rsidRDefault="0034013F" w:rsidP="003D7529">
      <w:pPr>
        <w:spacing w:line="240" w:lineRule="auto"/>
        <w:ind w:left="126"/>
        <w:rPr>
          <w:sz w:val="6"/>
          <w:szCs w:val="6"/>
        </w:rPr>
      </w:pPr>
    </w:p>
    <w:tbl>
      <w:tblPr>
        <w:tblStyle w:val="EinfacheTabelle1"/>
        <w:tblW w:w="14444" w:type="dxa"/>
        <w:tblLook w:val="04A0" w:firstRow="1" w:lastRow="0" w:firstColumn="1" w:lastColumn="0" w:noHBand="0" w:noVBand="1"/>
      </w:tblPr>
      <w:tblGrid>
        <w:gridCol w:w="11042"/>
        <w:gridCol w:w="1701"/>
        <w:gridCol w:w="1701"/>
      </w:tblGrid>
      <w:tr w:rsidR="00CA1AA2" w:rsidRPr="00CA1AA2" w14:paraId="17CE1A76" w14:textId="77777777" w:rsidTr="00CA1A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44" w:type="dxa"/>
            <w:gridSpan w:val="3"/>
            <w:tcBorders>
              <w:top w:val="single" w:sz="12" w:space="0" w:color="286B6F" w:themeColor="accent1" w:themeShade="80"/>
              <w:left w:val="single" w:sz="12" w:space="0" w:color="286B6F" w:themeColor="accent1" w:themeShade="80"/>
              <w:bottom w:val="single" w:sz="12" w:space="0" w:color="286B6F" w:themeColor="accent1" w:themeShade="80"/>
              <w:right w:val="single" w:sz="12" w:space="0" w:color="286B6F" w:themeColor="accent1" w:themeShade="80"/>
            </w:tcBorders>
            <w:shd w:val="clear" w:color="auto" w:fill="C9E7E3" w:themeFill="accent2" w:themeFillTint="99"/>
            <w:vAlign w:val="center"/>
          </w:tcPr>
          <w:p w14:paraId="38CFD293" w14:textId="77777777" w:rsidR="00CA1AA2" w:rsidRDefault="00CA1AA2" w:rsidP="00CA1AA2">
            <w:pPr>
              <w:pStyle w:val="Lauftext"/>
              <w:jc w:val="lef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  <w:r w:rsidRPr="00E3753C">
              <w:rPr>
                <w:rFonts w:eastAsia="Times New Roman"/>
                <w:sz w:val="18"/>
                <w:szCs w:val="18"/>
                <w:lang w:eastAsia="de-CH"/>
              </w:rPr>
              <w:t xml:space="preserve">Studiengang: </w:t>
            </w:r>
            <w:sdt>
              <w:sdtPr>
                <w:rPr>
                  <w:rStyle w:val="TabellentitelZchn"/>
                </w:rPr>
                <w:alias w:val="Studiengangbezeichnung"/>
                <w:tag w:val="Studiengangbezeichnung"/>
                <w:id w:val="-2004498747"/>
                <w:placeholder>
                  <w:docPart w:val="313CBEA0D3E24A6F8DC57E55F5F84CCC"/>
                </w:placeholder>
                <w:showingPlcHdr/>
                <w15:appearance w15:val="hidden"/>
                <w:text/>
              </w:sdtPr>
              <w:sdtEndPr>
                <w:rPr>
                  <w:rStyle w:val="Absatz-Standardschriftart"/>
                  <w:rFonts w:eastAsia="Times New Roman"/>
                  <w:sz w:val="20"/>
                  <w:szCs w:val="20"/>
                  <w:lang w:eastAsia="de-CH"/>
                </w:rPr>
              </w:sdtEndPr>
              <w:sdtContent>
                <w:r w:rsidRPr="00E3753C">
                  <w:rPr>
                    <w:rStyle w:val="Platzhaltertext"/>
                  </w:rPr>
                  <w:t>Klicken oder tippen Sie hier, um die Studiengangbezeichnung einzugeben.</w:t>
                </w:r>
              </w:sdtContent>
            </w:sdt>
          </w:p>
        </w:tc>
      </w:tr>
      <w:tr w:rsidR="00561CD5" w:rsidRPr="00CA1AA2" w14:paraId="0D0F1BAA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top w:val="single" w:sz="12" w:space="0" w:color="286B6F" w:themeColor="accent1" w:themeShade="80"/>
              <w:left w:val="single" w:sz="12" w:space="0" w:color="286B6F" w:themeColor="accent1" w:themeShade="80"/>
              <w:bottom w:val="single" w:sz="12" w:space="0" w:color="286B6F" w:themeColor="accent1" w:themeShade="80"/>
            </w:tcBorders>
            <w:shd w:val="clear" w:color="auto" w:fill="EDF7F5" w:themeFill="accent2" w:themeFillTint="33"/>
            <w:vAlign w:val="center"/>
            <w:hideMark/>
          </w:tcPr>
          <w:p w14:paraId="58D9D82A" w14:textId="77777777" w:rsidR="00561CD5" w:rsidRPr="00561CD5" w:rsidRDefault="00561CD5" w:rsidP="00CA1AA2">
            <w:pPr>
              <w:pStyle w:val="Lauftext"/>
              <w:jc w:val="left"/>
              <w:rPr>
                <w:rFonts w:eastAsia="Times New Roman"/>
                <w:b w:val="0"/>
                <w:bCs w:val="0"/>
                <w:sz w:val="18"/>
                <w:szCs w:val="18"/>
                <w:lang w:eastAsia="de-CH"/>
              </w:rPr>
            </w:pPr>
            <w:r w:rsidRPr="00E3753C">
              <w:rPr>
                <w:rFonts w:eastAsia="Times New Roman"/>
                <w:sz w:val="18"/>
                <w:szCs w:val="18"/>
                <w:lang w:eastAsia="de-CH"/>
              </w:rPr>
              <w:t>Titel / Bezeichnung</w:t>
            </w:r>
            <w:r w:rsidR="00CA1AA2">
              <w:rPr>
                <w:rFonts w:eastAsia="Times New Roman"/>
                <w:sz w:val="18"/>
                <w:szCs w:val="18"/>
                <w:lang w:eastAsia="de-CH"/>
              </w:rPr>
              <w:t xml:space="preserve"> / Modul</w:t>
            </w:r>
            <w:r w:rsidR="00F652CF">
              <w:rPr>
                <w:rStyle w:val="Funotenzeichen"/>
                <w:rFonts w:eastAsia="Times New Roman"/>
                <w:sz w:val="18"/>
                <w:szCs w:val="18"/>
                <w:lang w:eastAsia="de-CH"/>
              </w:rPr>
              <w:footnoteReference w:id="1"/>
            </w:r>
            <w:r w:rsidR="00F652CF">
              <w:rPr>
                <w:rFonts w:eastAsia="Times New Roman"/>
                <w:sz w:val="18"/>
                <w:szCs w:val="18"/>
                <w:lang w:eastAsia="de-CH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286B6F" w:themeColor="accent1" w:themeShade="80"/>
              <w:bottom w:val="single" w:sz="12" w:space="0" w:color="286B6F" w:themeColor="accent1" w:themeShade="80"/>
            </w:tcBorders>
            <w:shd w:val="clear" w:color="auto" w:fill="EDF7F5" w:themeFill="accent2" w:themeFillTint="33"/>
            <w:noWrap/>
            <w:vAlign w:val="center"/>
            <w:hideMark/>
          </w:tcPr>
          <w:p w14:paraId="38469F0C" w14:textId="77777777" w:rsidR="00561CD5" w:rsidRPr="000E56E0" w:rsidRDefault="00561CD5" w:rsidP="00CA1AA2">
            <w:pPr>
              <w:pStyle w:val="Lauftext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b/>
                <w:sz w:val="18"/>
                <w:szCs w:val="18"/>
                <w:lang w:eastAsia="de-CH"/>
              </w:rPr>
            </w:pPr>
            <w:r w:rsidRPr="000E56E0">
              <w:rPr>
                <w:rFonts w:eastAsia="Times New Roman"/>
                <w:b/>
                <w:sz w:val="18"/>
                <w:szCs w:val="18"/>
                <w:lang w:eastAsia="de-CH"/>
              </w:rPr>
              <w:t>ECTS</w:t>
            </w:r>
          </w:p>
        </w:tc>
        <w:tc>
          <w:tcPr>
            <w:tcW w:w="1701" w:type="dxa"/>
            <w:tcBorders>
              <w:top w:val="single" w:sz="12" w:space="0" w:color="286B6F" w:themeColor="accent1" w:themeShade="80"/>
              <w:bottom w:val="single" w:sz="12" w:space="0" w:color="286B6F" w:themeColor="accent1" w:themeShade="80"/>
              <w:right w:val="single" w:sz="12" w:space="0" w:color="286B6F" w:themeColor="accent1" w:themeShade="80"/>
            </w:tcBorders>
            <w:shd w:val="clear" w:color="auto" w:fill="EDF7F5" w:themeFill="accent2" w:themeFillTint="33"/>
            <w:noWrap/>
            <w:vAlign w:val="center"/>
            <w:hideMark/>
          </w:tcPr>
          <w:p w14:paraId="08505665" w14:textId="77777777" w:rsidR="00561CD5" w:rsidRPr="000E56E0" w:rsidRDefault="00CA1AA2" w:rsidP="00CA1AA2">
            <w:pPr>
              <w:pStyle w:val="Lauftext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b/>
                <w:sz w:val="18"/>
                <w:szCs w:val="18"/>
                <w:lang w:eastAsia="de-CH"/>
              </w:rPr>
            </w:pPr>
            <w:r>
              <w:rPr>
                <w:rFonts w:eastAsia="Times New Roman"/>
                <w:b/>
                <w:sz w:val="18"/>
                <w:szCs w:val="18"/>
                <w:lang w:eastAsia="de-CH"/>
              </w:rPr>
              <w:t>Kontakt</w:t>
            </w:r>
            <w:r w:rsidR="00561CD5">
              <w:rPr>
                <w:rFonts w:eastAsia="Times New Roman"/>
                <w:b/>
                <w:sz w:val="18"/>
                <w:szCs w:val="18"/>
                <w:lang w:eastAsia="de-CH"/>
              </w:rPr>
              <w:t>stunden</w:t>
            </w:r>
          </w:p>
        </w:tc>
      </w:tr>
      <w:tr w:rsidR="00561CD5" w:rsidRPr="00E3753C" w14:paraId="147533B5" w14:textId="77777777" w:rsidTr="00CA1AA2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top w:val="single" w:sz="12" w:space="0" w:color="286B6F" w:themeColor="accent1" w:themeShade="80"/>
              <w:left w:val="single" w:sz="12" w:space="0" w:color="286B6F" w:themeColor="accent1" w:themeShade="80"/>
            </w:tcBorders>
          </w:tcPr>
          <w:p w14:paraId="17A4FA5D" w14:textId="77777777" w:rsidR="00561CD5" w:rsidRPr="00CA1AA2" w:rsidRDefault="00561CD5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top w:val="single" w:sz="12" w:space="0" w:color="286B6F" w:themeColor="accent1" w:themeShade="80"/>
            </w:tcBorders>
            <w:noWrap/>
          </w:tcPr>
          <w:p w14:paraId="2F257EB4" w14:textId="77777777" w:rsidR="00561CD5" w:rsidRPr="00E3753C" w:rsidRDefault="00561CD5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top w:val="single" w:sz="12" w:space="0" w:color="286B6F" w:themeColor="accent1" w:themeShade="80"/>
              <w:right w:val="single" w:sz="12" w:space="0" w:color="286B6F" w:themeColor="accent1" w:themeShade="80"/>
            </w:tcBorders>
            <w:noWrap/>
          </w:tcPr>
          <w:p w14:paraId="4C7A8CB7" w14:textId="77777777" w:rsidR="00561CD5" w:rsidRPr="00CA1AA2" w:rsidRDefault="00561CD5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561CD5" w:rsidRPr="00E3753C" w14:paraId="19CA5F20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6F4D5774" w14:textId="77777777" w:rsidR="00561CD5" w:rsidRPr="00CA1AA2" w:rsidRDefault="00561CD5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0520FFE5" w14:textId="77777777" w:rsidR="00561CD5" w:rsidRPr="00E3753C" w:rsidRDefault="00561CD5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5E05A651" w14:textId="77777777" w:rsidR="00561CD5" w:rsidRPr="00CA1AA2" w:rsidRDefault="00561CD5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59C30DFF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03AFFF1C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11DA764B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04F8D9AA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74935A9D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2AFCD52B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408A8AD1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1DFC569C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55AD244F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54081EDD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5694D86E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273FCD21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71508D80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6E56C2D0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117C96C8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73B13BD0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0B91A6B3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3A5159EB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5DF34DEF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5A01A130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77719158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6DB4E8F5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5059E73A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24088F63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533D7FCB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5AE1C8A4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22DB162B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49EE3A40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4808711C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795C60B7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67F741BE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13A1FA35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22C361B1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06E81F4F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1205CEE7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03DF260D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2856E532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3C879A25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393144EC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322DF684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461B286F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28A36E55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20CC6B14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5D349A95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6E5540DC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1AEB1028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46D77C3D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53C6025B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3C92F870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57A63606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1E7378FF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4EF588EE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4B455E49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6D51C2B1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74A6F09E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4369C207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3167DE60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3F3EE4E5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6ADFFEE1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2E41E7D7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03EACF98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78CAD659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188E0D7E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1CA869AD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70570E02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622AA11B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18736D11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1F2BDA01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1A0749D2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56C16507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544D9296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3EFD648D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6B2066EE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24A7B38A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509F7C17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116858B9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3A8227A4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55199B5E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526A35FF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4FA6511A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2F17AC6B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2E378636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232491F9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4D00B474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65278EDE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3A3E5C63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056B21CD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79FC7529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4DAE7BEC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39A0C6EC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67FC1144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4C2F4D1F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1061B9BF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39D4E886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37E923B6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060BDE74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3FA60477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101F914F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26162AAA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3B6F809E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2CAAA1D9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5F06259E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09DDF6D1" w14:textId="77777777" w:rsidR="009A06F3" w:rsidRPr="00E3753C" w:rsidRDefault="009A06F3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2352704B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6D589344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290FC8F1" w14:textId="77777777" w:rsidR="009A06F3" w:rsidRPr="00CA1AA2" w:rsidRDefault="009A06F3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5D9C877C" w14:textId="77777777" w:rsidR="009A06F3" w:rsidRPr="00E3753C" w:rsidRDefault="009A06F3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59069A41" w14:textId="77777777" w:rsidR="009A06F3" w:rsidRPr="00CA1AA2" w:rsidRDefault="009A06F3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4C6A39" w:rsidRPr="00E3753C" w14:paraId="2001B181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7A1687DE" w14:textId="77777777" w:rsidR="004C6A39" w:rsidRPr="00CA1AA2" w:rsidRDefault="004C6A39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4D674CB4" w14:textId="77777777" w:rsidR="004C6A39" w:rsidRPr="00E3753C" w:rsidRDefault="004C6A39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0EF67561" w14:textId="77777777" w:rsidR="004C6A39" w:rsidRPr="00CA1AA2" w:rsidRDefault="004C6A39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4C6A39" w:rsidRPr="00E3753C" w14:paraId="771170B1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7C035C3B" w14:textId="77777777" w:rsidR="004C6A39" w:rsidRPr="00CA1AA2" w:rsidRDefault="004C6A39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27F63062" w14:textId="77777777" w:rsidR="004C6A39" w:rsidRPr="00E3753C" w:rsidRDefault="004C6A39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2AAAD746" w14:textId="77777777" w:rsidR="004C6A39" w:rsidRPr="00CA1AA2" w:rsidRDefault="004C6A39" w:rsidP="00561CD5">
            <w:pPr>
              <w:pStyle w:val="Lauftext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4C6A39" w:rsidRPr="00E3753C" w14:paraId="20C3FB0B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731D3574" w14:textId="77777777" w:rsidR="004C6A39" w:rsidRPr="00CA1AA2" w:rsidRDefault="004C6A39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4298866C" w14:textId="77777777" w:rsidR="004C6A39" w:rsidRPr="00E3753C" w:rsidRDefault="004C6A39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7069AAA2" w14:textId="77777777" w:rsidR="004C6A39" w:rsidRPr="00CA1AA2" w:rsidRDefault="004C6A39" w:rsidP="00561CD5">
            <w:pPr>
              <w:pStyle w:val="Lauftext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61470320" w14:textId="77777777" w:rsidTr="00CA1AA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1982A7F2" w14:textId="77777777" w:rsidR="00561CD5" w:rsidRPr="00CA1AA2" w:rsidRDefault="00561CD5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4471A550" w14:textId="77777777" w:rsidR="00561CD5" w:rsidRPr="00E3753C" w:rsidRDefault="00561CD5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56DFC2F5" w14:textId="77777777" w:rsidR="00561CD5" w:rsidRPr="00CA1AA2" w:rsidRDefault="00561CD5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9A06F3" w:rsidRPr="00E3753C" w14:paraId="7D0029C6" w14:textId="77777777" w:rsidTr="00CA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</w:tcBorders>
            <w:noWrap/>
          </w:tcPr>
          <w:p w14:paraId="7C4FBF75" w14:textId="77777777" w:rsidR="00561CD5" w:rsidRPr="00CA1AA2" w:rsidRDefault="00561CD5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noWrap/>
          </w:tcPr>
          <w:p w14:paraId="1A70EDBB" w14:textId="77777777" w:rsidR="00561CD5" w:rsidRPr="00E3753C" w:rsidRDefault="00561CD5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right w:val="single" w:sz="12" w:space="0" w:color="286B6F" w:themeColor="accent1" w:themeShade="80"/>
            </w:tcBorders>
            <w:noWrap/>
          </w:tcPr>
          <w:p w14:paraId="795CED15" w14:textId="77777777" w:rsidR="00561CD5" w:rsidRPr="00CA1AA2" w:rsidRDefault="00561CD5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F652CF" w:rsidRPr="00E3753C" w14:paraId="3241F134" w14:textId="77777777" w:rsidTr="00741C5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left w:val="single" w:sz="12" w:space="0" w:color="286B6F" w:themeColor="accent1" w:themeShade="80"/>
              <w:bottom w:val="single" w:sz="12" w:space="0" w:color="286B6F" w:themeColor="accent1" w:themeShade="80"/>
            </w:tcBorders>
            <w:noWrap/>
          </w:tcPr>
          <w:p w14:paraId="0A4F878B" w14:textId="77777777" w:rsidR="00F652CF" w:rsidRPr="00CA1AA2" w:rsidRDefault="00F652CF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bottom w:val="single" w:sz="12" w:space="0" w:color="286B6F" w:themeColor="accent1" w:themeShade="80"/>
            </w:tcBorders>
            <w:noWrap/>
          </w:tcPr>
          <w:p w14:paraId="280FA7A7" w14:textId="77777777" w:rsidR="00F652CF" w:rsidRPr="00E3753C" w:rsidRDefault="00F652CF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</w:p>
        </w:tc>
        <w:tc>
          <w:tcPr>
            <w:tcW w:w="1701" w:type="dxa"/>
            <w:tcBorders>
              <w:bottom w:val="single" w:sz="12" w:space="0" w:color="286B6F" w:themeColor="accent1" w:themeShade="80"/>
              <w:right w:val="single" w:sz="12" w:space="0" w:color="286B6F" w:themeColor="accent1" w:themeShade="80"/>
            </w:tcBorders>
            <w:noWrap/>
          </w:tcPr>
          <w:p w14:paraId="7B9F886E" w14:textId="77777777" w:rsidR="00F652CF" w:rsidRPr="00CA1AA2" w:rsidRDefault="00F652CF" w:rsidP="00561CD5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</w:p>
        </w:tc>
      </w:tr>
      <w:tr w:rsidR="00F652CF" w:rsidRPr="00E3753C" w14:paraId="39CB2D78" w14:textId="77777777" w:rsidTr="00741C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hidden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2" w:type="dxa"/>
            <w:tcBorders>
              <w:top w:val="single" w:sz="12" w:space="0" w:color="286B6F" w:themeColor="accent1" w:themeShade="80"/>
              <w:left w:val="single" w:sz="12" w:space="0" w:color="286B6F" w:themeColor="accent1" w:themeShade="80"/>
              <w:bottom w:val="thickThinSmallGap" w:sz="24" w:space="0" w:color="286B6F" w:themeColor="accent1" w:themeShade="80"/>
            </w:tcBorders>
            <w:noWrap/>
          </w:tcPr>
          <w:p w14:paraId="26CF1A81" w14:textId="77777777" w:rsidR="00F652CF" w:rsidRPr="00CA1AA2" w:rsidRDefault="00F652CF" w:rsidP="003068D4">
            <w:pPr>
              <w:pStyle w:val="Lauftext"/>
              <w:rPr>
                <w:rFonts w:eastAsia="Times New Roman"/>
                <w:b w:val="0"/>
                <w:sz w:val="18"/>
                <w:szCs w:val="18"/>
                <w:lang w:eastAsia="de-CH"/>
              </w:rPr>
            </w:pPr>
            <w:r w:rsidRPr="00E3753C">
              <w:rPr>
                <w:rFonts w:eastAsia="Times New Roman"/>
                <w:vanish/>
                <w:color w:val="F09EAE" w:themeColor="accent3"/>
                <w:sz w:val="18"/>
                <w:szCs w:val="18"/>
                <w:lang w:eastAsia="de-CH"/>
              </w:rPr>
              <w:t>Mausklick rechts: Felder aktualisieren</w:t>
            </w:r>
            <w:r>
              <w:rPr>
                <w:rFonts w:eastAsia="Times New Roman"/>
                <w:vanish/>
                <w:color w:val="F09EAE" w:themeColor="accent3"/>
                <w:sz w:val="18"/>
                <w:szCs w:val="18"/>
                <w:lang w:eastAsia="de-CH"/>
              </w:rPr>
              <w:t xml:space="preserve">: </w:t>
            </w:r>
            <w:r w:rsidRPr="00E3753C">
              <w:rPr>
                <w:rFonts w:eastAsia="Times New Roman"/>
                <w:sz w:val="18"/>
                <w:szCs w:val="18"/>
                <w:lang w:eastAsia="de-CH"/>
              </w:rPr>
              <w:t xml:space="preserve"> Total:</w:t>
            </w:r>
          </w:p>
        </w:tc>
        <w:tc>
          <w:tcPr>
            <w:tcW w:w="1701" w:type="dxa"/>
            <w:tcBorders>
              <w:top w:val="single" w:sz="12" w:space="0" w:color="286B6F" w:themeColor="accent1" w:themeShade="80"/>
              <w:bottom w:val="thickThinSmallGap" w:sz="24" w:space="0" w:color="286B6F" w:themeColor="accent1" w:themeShade="80"/>
            </w:tcBorders>
            <w:noWrap/>
          </w:tcPr>
          <w:p w14:paraId="72388CB2" w14:textId="77777777" w:rsidR="00F652CF" w:rsidRPr="00E3753C" w:rsidRDefault="00F652CF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de-CH"/>
              </w:rPr>
            </w:pPr>
            <w:r>
              <w:rPr>
                <w:rFonts w:eastAsia="Times New Roman"/>
                <w:b/>
                <w:sz w:val="18"/>
                <w:szCs w:val="18"/>
                <w:lang w:eastAsia="de-CH"/>
              </w:rPr>
              <w:fldChar w:fldCharType="begin"/>
            </w:r>
            <w:r>
              <w:rPr>
                <w:rFonts w:eastAsia="Times New Roman"/>
                <w:b/>
                <w:sz w:val="18"/>
                <w:szCs w:val="18"/>
                <w:lang w:eastAsia="de-CH"/>
              </w:rPr>
              <w:instrText xml:space="preserve"> =SUM(ABOVE) </w:instrText>
            </w:r>
            <w:r>
              <w:rPr>
                <w:rFonts w:eastAsia="Times New Roman"/>
                <w:b/>
                <w:sz w:val="18"/>
                <w:szCs w:val="18"/>
                <w:lang w:eastAsia="de-CH"/>
              </w:rPr>
              <w:fldChar w:fldCharType="separate"/>
            </w:r>
            <w:r>
              <w:rPr>
                <w:rFonts w:eastAsia="Times New Roman"/>
                <w:b/>
                <w:noProof/>
                <w:sz w:val="18"/>
                <w:szCs w:val="18"/>
                <w:lang w:eastAsia="de-CH"/>
              </w:rPr>
              <w:t>0</w:t>
            </w:r>
            <w:r>
              <w:rPr>
                <w:rFonts w:eastAsia="Times New Roman"/>
                <w:b/>
                <w:sz w:val="18"/>
                <w:szCs w:val="18"/>
                <w:lang w:eastAsia="de-CH"/>
              </w:rPr>
              <w:fldChar w:fldCharType="end"/>
            </w:r>
          </w:p>
        </w:tc>
        <w:tc>
          <w:tcPr>
            <w:tcW w:w="1701" w:type="dxa"/>
            <w:tcBorders>
              <w:top w:val="single" w:sz="12" w:space="0" w:color="286B6F" w:themeColor="accent1" w:themeShade="80"/>
              <w:bottom w:val="thickThinSmallGap" w:sz="24" w:space="0" w:color="286B6F" w:themeColor="accent1" w:themeShade="80"/>
              <w:right w:val="single" w:sz="12" w:space="0" w:color="286B6F" w:themeColor="accent1" w:themeShade="80"/>
            </w:tcBorders>
            <w:noWrap/>
          </w:tcPr>
          <w:p w14:paraId="7E7A6D97" w14:textId="77777777" w:rsidR="00F652CF" w:rsidRPr="00CA1AA2" w:rsidRDefault="00F652CF" w:rsidP="00561CD5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de-CH"/>
              </w:rPr>
            </w:pPr>
            <w:r w:rsidRPr="00CA1AA2">
              <w:rPr>
                <w:rFonts w:eastAsia="Times New Roman" w:cstheme="minorHAnsi"/>
                <w:sz w:val="18"/>
                <w:szCs w:val="18"/>
                <w:lang w:eastAsia="de-CH"/>
              </w:rPr>
              <w:fldChar w:fldCharType="begin"/>
            </w:r>
            <w:r w:rsidRPr="00CA1AA2">
              <w:rPr>
                <w:rFonts w:eastAsia="Times New Roman" w:cstheme="minorHAnsi"/>
                <w:sz w:val="18"/>
                <w:szCs w:val="18"/>
                <w:lang w:eastAsia="de-CH"/>
              </w:rPr>
              <w:instrText xml:space="preserve"> =SUM(ABOVE) </w:instrText>
            </w:r>
            <w:r w:rsidRPr="00CA1AA2">
              <w:rPr>
                <w:rFonts w:eastAsia="Times New Roman" w:cstheme="minorHAnsi"/>
                <w:sz w:val="18"/>
                <w:szCs w:val="18"/>
                <w:lang w:eastAsia="de-CH"/>
              </w:rPr>
              <w:fldChar w:fldCharType="separate"/>
            </w:r>
            <w:r w:rsidRPr="00CA1AA2">
              <w:rPr>
                <w:rFonts w:eastAsia="Times New Roman" w:cstheme="minorHAnsi"/>
                <w:noProof/>
                <w:sz w:val="18"/>
                <w:szCs w:val="18"/>
                <w:lang w:eastAsia="de-CH"/>
              </w:rPr>
              <w:t>0</w:t>
            </w:r>
            <w:r w:rsidRPr="00CA1AA2">
              <w:rPr>
                <w:rFonts w:eastAsia="Times New Roman" w:cstheme="minorHAnsi"/>
                <w:sz w:val="18"/>
                <w:szCs w:val="18"/>
                <w:lang w:eastAsia="de-CH"/>
              </w:rPr>
              <w:fldChar w:fldCharType="end"/>
            </w:r>
          </w:p>
        </w:tc>
      </w:tr>
    </w:tbl>
    <w:p w14:paraId="429C38EC" w14:textId="77777777" w:rsidR="000E56E0" w:rsidRDefault="000E56E0" w:rsidP="000E56E0">
      <w:pPr>
        <w:ind w:left="126"/>
        <w:rPr>
          <w:i/>
          <w:sz w:val="20"/>
          <w:szCs w:val="20"/>
        </w:rPr>
      </w:pPr>
    </w:p>
    <w:p w14:paraId="7E4097E3" w14:textId="77777777" w:rsidR="00416F98" w:rsidRPr="00E3753C" w:rsidRDefault="00416F98" w:rsidP="00416F98">
      <w:pPr>
        <w:pStyle w:val="Tabellentitel"/>
      </w:pPr>
      <w:r w:rsidRPr="00E3753C">
        <w:t xml:space="preserve">Abkürzungen: </w:t>
      </w:r>
    </w:p>
    <w:p w14:paraId="0F0FDDB9" w14:textId="77777777" w:rsidR="00416F98" w:rsidRDefault="001753CB" w:rsidP="00416F98">
      <w:pPr>
        <w:tabs>
          <w:tab w:val="left" w:pos="1701"/>
        </w:tabs>
        <w:spacing w:after="0" w:line="240" w:lineRule="auto"/>
        <w:ind w:left="125"/>
        <w:rPr>
          <w:sz w:val="18"/>
          <w:szCs w:val="18"/>
        </w:rPr>
      </w:pPr>
      <w:r w:rsidRPr="00DD551A">
        <w:rPr>
          <w:sz w:val="18"/>
          <w:szCs w:val="18"/>
          <w:lang w:val="en-US"/>
        </w:rPr>
        <w:t>ECTS</w:t>
      </w:r>
      <w:r w:rsidR="00416F98" w:rsidRPr="00DD551A">
        <w:rPr>
          <w:sz w:val="18"/>
          <w:szCs w:val="18"/>
          <w:lang w:val="en-US"/>
        </w:rPr>
        <w:tab/>
      </w:r>
      <w:r w:rsidRPr="00DD551A">
        <w:rPr>
          <w:sz w:val="18"/>
          <w:szCs w:val="18"/>
          <w:lang w:val="en-US"/>
        </w:rPr>
        <w:t>Anzahl ECTS-Kreditpunkte</w:t>
      </w:r>
      <w:r w:rsidR="00C6019D" w:rsidRPr="00DD551A">
        <w:rPr>
          <w:sz w:val="18"/>
          <w:szCs w:val="18"/>
          <w:lang w:val="en-US"/>
        </w:rPr>
        <w:t xml:space="preserve"> </w:t>
      </w:r>
      <w:r w:rsidR="003D7529" w:rsidRPr="00DD551A">
        <w:rPr>
          <w:sz w:val="18"/>
          <w:szCs w:val="18"/>
          <w:lang w:val="en-US"/>
        </w:rPr>
        <w:t>(</w:t>
      </w:r>
      <w:r w:rsidR="00C6019D" w:rsidRPr="00DD551A">
        <w:rPr>
          <w:sz w:val="18"/>
          <w:szCs w:val="18"/>
          <w:lang w:val="en-US"/>
        </w:rPr>
        <w:t>ECTS = European Credit Transfer and Accumulation System</w:t>
      </w:r>
      <w:r w:rsidR="003D7529" w:rsidRPr="00DD551A">
        <w:rPr>
          <w:sz w:val="18"/>
          <w:szCs w:val="18"/>
          <w:lang w:val="en-US"/>
        </w:rPr>
        <w:t xml:space="preserve">). </w:t>
      </w:r>
      <w:r w:rsidR="003D7529" w:rsidRPr="00416F98">
        <w:rPr>
          <w:sz w:val="18"/>
          <w:szCs w:val="18"/>
        </w:rPr>
        <w:t xml:space="preserve">1 ECTS entspricht einem Workload von </w:t>
      </w:r>
      <w:r w:rsidR="00BF5C1F" w:rsidRPr="00416F98">
        <w:rPr>
          <w:sz w:val="18"/>
          <w:szCs w:val="18"/>
        </w:rPr>
        <w:t>30 Stunden</w:t>
      </w:r>
    </w:p>
    <w:p w14:paraId="6EB9B83A" w14:textId="77777777" w:rsidR="00416F98" w:rsidRDefault="00416F98" w:rsidP="00416F98">
      <w:pPr>
        <w:tabs>
          <w:tab w:val="left" w:pos="1701"/>
        </w:tabs>
        <w:spacing w:after="0" w:line="240" w:lineRule="auto"/>
        <w:ind w:left="125"/>
        <w:rPr>
          <w:sz w:val="18"/>
          <w:szCs w:val="18"/>
        </w:rPr>
      </w:pPr>
      <w:r w:rsidRPr="00416F98">
        <w:rPr>
          <w:sz w:val="18"/>
          <w:szCs w:val="18"/>
        </w:rPr>
        <w:t>Kontaktstunden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  <w:t>Anzahl Präsenzstunden / -Tage</w:t>
      </w:r>
      <w:r w:rsidR="00653022">
        <w:rPr>
          <w:sz w:val="18"/>
          <w:szCs w:val="18"/>
        </w:rPr>
        <w:t xml:space="preserve"> (exkl. Individuelle Vor- und Nachbereitung)</w:t>
      </w:r>
    </w:p>
    <w:p w14:paraId="65DD87D9" w14:textId="77777777" w:rsidR="00416F98" w:rsidRPr="00416F98" w:rsidRDefault="00416F98" w:rsidP="001753CB">
      <w:pPr>
        <w:spacing w:after="0" w:line="240" w:lineRule="auto"/>
        <w:ind w:left="125"/>
        <w:rPr>
          <w:sz w:val="18"/>
          <w:szCs w:val="18"/>
        </w:rPr>
      </w:pPr>
    </w:p>
    <w:p w14:paraId="7EB1768E" w14:textId="77777777" w:rsidR="007B507F" w:rsidRDefault="007B507F" w:rsidP="006077F5">
      <w:pPr>
        <w:rPr>
          <w:sz w:val="20"/>
          <w:szCs w:val="20"/>
        </w:rPr>
        <w:sectPr w:rsidR="007B507F" w:rsidSect="00AD5268">
          <w:headerReference w:type="default" r:id="rId16"/>
          <w:footerReference w:type="default" r:id="rId17"/>
          <w:headerReference w:type="first" r:id="rId18"/>
          <w:footerReference w:type="first" r:id="rId19"/>
          <w:pgSz w:w="16838" w:h="11906" w:orient="landscape" w:code="9"/>
          <w:pgMar w:top="1474" w:right="964" w:bottom="1021" w:left="1361" w:header="567" w:footer="527" w:gutter="0"/>
          <w:cols w:space="708"/>
          <w:docGrid w:linePitch="360"/>
        </w:sectPr>
      </w:pPr>
    </w:p>
    <w:p w14:paraId="791E26E9" w14:textId="77777777" w:rsidR="007B507F" w:rsidRDefault="007B507F" w:rsidP="007B507F">
      <w:pPr>
        <w:pStyle w:val="Kapitelberschrift"/>
        <w:numPr>
          <w:ilvl w:val="0"/>
          <w:numId w:val="8"/>
        </w:numPr>
        <w:tabs>
          <w:tab w:val="left" w:pos="142"/>
        </w:tabs>
        <w:spacing w:line="320" w:lineRule="exact"/>
        <w:ind w:left="378"/>
        <w:jc w:val="both"/>
      </w:pPr>
      <w:bookmarkStart w:id="31" w:name="_Toc199928388"/>
      <w:r>
        <w:lastRenderedPageBreak/>
        <w:t>Anhang: Modul- / Lehrveranstaltungsbezeichnungen und englische Übersetzungen</w:t>
      </w:r>
      <w:bookmarkEnd w:id="31"/>
    </w:p>
    <w:p w14:paraId="14C7A645" w14:textId="77777777" w:rsidR="007B507F" w:rsidRDefault="007B507F" w:rsidP="007B507F">
      <w:pPr>
        <w:pStyle w:val="Lauftext"/>
      </w:pPr>
      <w:r>
        <w:rPr>
          <w:vanish/>
          <w:color w:val="808080" w:themeColor="background1" w:themeShade="80"/>
        </w:rPr>
        <w:t xml:space="preserve">Bitte verwenden Sie wo möglich die im </w:t>
      </w:r>
      <w:hyperlink r:id="rId20" w:history="1">
        <w:r w:rsidRPr="00DF1031">
          <w:rPr>
            <w:rStyle w:val="Hyperlink"/>
            <w:vanish/>
          </w:rPr>
          <w:t>Online-Glossar der Universität</w:t>
        </w:r>
      </w:hyperlink>
      <w:r>
        <w:rPr>
          <w:vanish/>
          <w:color w:val="808080" w:themeColor="background1" w:themeShade="80"/>
        </w:rPr>
        <w:t xml:space="preserve"> verzeichnete einheitliche Terminologie.</w:t>
      </w:r>
    </w:p>
    <w:tbl>
      <w:tblPr>
        <w:tblStyle w:val="EinfacheTabelle1"/>
        <w:tblW w:w="14529" w:type="dxa"/>
        <w:tblLook w:val="04A0" w:firstRow="1" w:lastRow="0" w:firstColumn="1" w:lastColumn="0" w:noHBand="0" w:noVBand="1"/>
      </w:tblPr>
      <w:tblGrid>
        <w:gridCol w:w="8490"/>
        <w:gridCol w:w="6039"/>
      </w:tblGrid>
      <w:tr w:rsidR="007B507F" w:rsidRPr="00DD6014" w14:paraId="09B11772" w14:textId="77777777" w:rsidTr="006D5E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top w:val="single" w:sz="12" w:space="0" w:color="286B6F" w:themeColor="accent1" w:themeShade="80"/>
              <w:left w:val="single" w:sz="12" w:space="0" w:color="286B6F" w:themeColor="accent1" w:themeShade="80"/>
              <w:bottom w:val="single" w:sz="12" w:space="0" w:color="286B6F" w:themeColor="accent1" w:themeShade="80"/>
            </w:tcBorders>
            <w:shd w:val="clear" w:color="auto" w:fill="EDF7F5" w:themeFill="accent2" w:themeFillTint="33"/>
            <w:vAlign w:val="center"/>
            <w:hideMark/>
          </w:tcPr>
          <w:p w14:paraId="4A424EA7" w14:textId="77777777" w:rsidR="007B507F" w:rsidRPr="00561CD5" w:rsidRDefault="007B507F" w:rsidP="006D5E4C">
            <w:pPr>
              <w:pStyle w:val="Lauftext"/>
              <w:jc w:val="left"/>
              <w:rPr>
                <w:rFonts w:eastAsia="Times New Roman"/>
                <w:b w:val="0"/>
                <w:bCs w:val="0"/>
                <w:sz w:val="18"/>
                <w:szCs w:val="18"/>
                <w:lang w:eastAsia="de-CH"/>
              </w:rPr>
            </w:pPr>
            <w:r w:rsidRPr="00E3753C">
              <w:rPr>
                <w:rFonts w:eastAsia="Times New Roman"/>
                <w:sz w:val="18"/>
                <w:szCs w:val="18"/>
                <w:lang w:eastAsia="de-CH"/>
              </w:rPr>
              <w:t>Titel / Bezeichnung</w:t>
            </w:r>
            <w:r>
              <w:rPr>
                <w:rFonts w:eastAsia="Times New Roman"/>
                <w:sz w:val="18"/>
                <w:szCs w:val="18"/>
                <w:lang w:eastAsia="de-CH"/>
              </w:rPr>
              <w:t xml:space="preserve"> / Modul (Deutsch)</w:t>
            </w:r>
            <w:r>
              <w:rPr>
                <w:rStyle w:val="Funotenzeichen"/>
                <w:rFonts w:eastAsia="Times New Roman"/>
                <w:sz w:val="18"/>
                <w:szCs w:val="18"/>
                <w:lang w:eastAsia="de-CH"/>
              </w:rPr>
              <w:footnoteReference w:id="2"/>
            </w:r>
            <w:r>
              <w:rPr>
                <w:rFonts w:eastAsia="Times New Roman"/>
                <w:sz w:val="18"/>
                <w:szCs w:val="18"/>
                <w:lang w:eastAsia="de-CH"/>
              </w:rPr>
              <w:t xml:space="preserve"> </w:t>
            </w:r>
          </w:p>
        </w:tc>
        <w:tc>
          <w:tcPr>
            <w:tcW w:w="6039" w:type="dxa"/>
            <w:tcBorders>
              <w:top w:val="single" w:sz="12" w:space="0" w:color="286B6F" w:themeColor="accent1" w:themeShade="80"/>
              <w:bottom w:val="single" w:sz="12" w:space="0" w:color="286B6F" w:themeColor="accent1" w:themeShade="80"/>
              <w:right w:val="single" w:sz="12" w:space="0" w:color="286B6F" w:themeColor="accent1" w:themeShade="80"/>
            </w:tcBorders>
            <w:shd w:val="clear" w:color="auto" w:fill="EDF7F5" w:themeFill="accent2" w:themeFillTint="33"/>
            <w:noWrap/>
            <w:vAlign w:val="center"/>
            <w:hideMark/>
          </w:tcPr>
          <w:p w14:paraId="6CD02F3D" w14:textId="77777777" w:rsidR="007B507F" w:rsidRPr="0080157E" w:rsidRDefault="007B507F" w:rsidP="006D5E4C">
            <w:pPr>
              <w:pStyle w:val="Lauftext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  <w:r w:rsidRPr="0080157E">
              <w:rPr>
                <w:rFonts w:eastAsia="Times New Roman"/>
                <w:sz w:val="18"/>
                <w:szCs w:val="18"/>
                <w:lang w:val="en-US" w:eastAsia="de-CH"/>
              </w:rPr>
              <w:t>Title / Description / Module (English Translation)</w:t>
            </w:r>
          </w:p>
        </w:tc>
      </w:tr>
      <w:tr w:rsidR="007B507F" w:rsidRPr="00DD6014" w14:paraId="68D3EBED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top w:val="single" w:sz="12" w:space="0" w:color="286B6F" w:themeColor="accent1" w:themeShade="80"/>
              <w:left w:val="single" w:sz="12" w:space="0" w:color="286B6F" w:themeColor="accent1" w:themeShade="80"/>
            </w:tcBorders>
          </w:tcPr>
          <w:p w14:paraId="69DD339F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top w:val="single" w:sz="12" w:space="0" w:color="286B6F" w:themeColor="accent1" w:themeShade="80"/>
              <w:right w:val="single" w:sz="12" w:space="0" w:color="286B6F" w:themeColor="accent1" w:themeShade="80"/>
            </w:tcBorders>
            <w:noWrap/>
          </w:tcPr>
          <w:p w14:paraId="66125857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D6014" w14:paraId="724C816F" w14:textId="77777777" w:rsidTr="006D5E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250ED9A3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45C00354" w14:textId="77777777" w:rsidR="007B507F" w:rsidRPr="0080157E" w:rsidRDefault="007B507F" w:rsidP="006D5E4C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D6014" w14:paraId="2AE2184E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7C0E69F2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50035509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D6014" w14:paraId="68130B80" w14:textId="77777777" w:rsidTr="006D5E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3ECB409A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167A2CBD" w14:textId="77777777" w:rsidR="007B507F" w:rsidRPr="0080157E" w:rsidRDefault="007B507F" w:rsidP="006D5E4C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D6014" w14:paraId="3B53C7A1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3DAD1A39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34D3C5B0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D6014" w14:paraId="60BB80F8" w14:textId="77777777" w:rsidTr="006D5E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181E4B66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5D3F4EB6" w14:textId="77777777" w:rsidR="007B507F" w:rsidRPr="0080157E" w:rsidRDefault="007B507F" w:rsidP="006D5E4C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D6014" w14:paraId="47BEFF31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144F96AB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4C53D92A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D6014" w14:paraId="1F2BF3E1" w14:textId="77777777" w:rsidTr="006D5E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0550D9F7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09C68012" w14:textId="77777777" w:rsidR="007B507F" w:rsidRPr="0080157E" w:rsidRDefault="007B507F" w:rsidP="006D5E4C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D6014" w14:paraId="652DCF57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7437C132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19FB9FCA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D6014" w14:paraId="0AAB3B9F" w14:textId="77777777" w:rsidTr="006D5E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297816F8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7F16042D" w14:textId="77777777" w:rsidR="007B507F" w:rsidRPr="0080157E" w:rsidRDefault="007B507F" w:rsidP="006D5E4C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D6014" w14:paraId="204C48E4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661AED3E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320C635A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D6014" w14:paraId="1BAD5AB5" w14:textId="77777777" w:rsidTr="006D5E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29951A76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5824ED38" w14:textId="77777777" w:rsidR="007B507F" w:rsidRPr="0080157E" w:rsidRDefault="007B507F" w:rsidP="006D5E4C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D6014" w14:paraId="776C610C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647D91AA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404A24A3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D6014" w14:paraId="0ED6C2D7" w14:textId="77777777" w:rsidTr="006D5E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</w:tcBorders>
            <w:noWrap/>
          </w:tcPr>
          <w:p w14:paraId="13D3EF6A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right w:val="single" w:sz="12" w:space="0" w:color="286B6F" w:themeColor="accent1" w:themeShade="80"/>
            </w:tcBorders>
            <w:noWrap/>
          </w:tcPr>
          <w:p w14:paraId="44947845" w14:textId="77777777" w:rsidR="007B507F" w:rsidRPr="0080157E" w:rsidRDefault="007B507F" w:rsidP="006D5E4C">
            <w:pPr>
              <w:pStyle w:val="Lauftex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  <w:tr w:rsidR="007B507F" w:rsidRPr="00DD6014" w14:paraId="596707B5" w14:textId="77777777" w:rsidTr="006D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0" w:type="dxa"/>
            <w:tcBorders>
              <w:left w:val="single" w:sz="12" w:space="0" w:color="286B6F" w:themeColor="accent1" w:themeShade="80"/>
              <w:bottom w:val="single" w:sz="12" w:space="0" w:color="286B6F" w:themeColor="accent1" w:themeShade="80"/>
            </w:tcBorders>
            <w:noWrap/>
          </w:tcPr>
          <w:p w14:paraId="5FFD686D" w14:textId="77777777" w:rsidR="007B507F" w:rsidRPr="0080157E" w:rsidRDefault="007B507F" w:rsidP="006D5E4C">
            <w:pPr>
              <w:pStyle w:val="Lauftext"/>
              <w:rPr>
                <w:rFonts w:eastAsia="Times New Roman"/>
                <w:b w:val="0"/>
                <w:sz w:val="18"/>
                <w:szCs w:val="18"/>
                <w:lang w:val="en-US" w:eastAsia="de-CH"/>
              </w:rPr>
            </w:pPr>
          </w:p>
        </w:tc>
        <w:tc>
          <w:tcPr>
            <w:tcW w:w="6039" w:type="dxa"/>
            <w:tcBorders>
              <w:bottom w:val="single" w:sz="12" w:space="0" w:color="286B6F" w:themeColor="accent1" w:themeShade="80"/>
              <w:right w:val="single" w:sz="12" w:space="0" w:color="286B6F" w:themeColor="accent1" w:themeShade="80"/>
            </w:tcBorders>
            <w:noWrap/>
          </w:tcPr>
          <w:p w14:paraId="179C11E4" w14:textId="77777777" w:rsidR="007B507F" w:rsidRPr="0080157E" w:rsidRDefault="007B507F" w:rsidP="006D5E4C">
            <w:pPr>
              <w:pStyle w:val="Lauftex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val="en-US" w:eastAsia="de-CH"/>
              </w:rPr>
            </w:pPr>
          </w:p>
        </w:tc>
      </w:tr>
    </w:tbl>
    <w:p w14:paraId="609F8737" w14:textId="77777777" w:rsidR="006077F5" w:rsidRPr="007B507F" w:rsidRDefault="006077F5" w:rsidP="006077F5">
      <w:pPr>
        <w:rPr>
          <w:sz w:val="2"/>
          <w:szCs w:val="2"/>
          <w:lang w:val="en-US"/>
        </w:rPr>
      </w:pPr>
    </w:p>
    <w:p w14:paraId="6313285D" w14:textId="77777777" w:rsidR="007B507F" w:rsidRPr="007B507F" w:rsidRDefault="007B507F" w:rsidP="006077F5">
      <w:pPr>
        <w:rPr>
          <w:sz w:val="20"/>
          <w:szCs w:val="20"/>
          <w:lang w:val="en-US"/>
        </w:rPr>
      </w:pPr>
    </w:p>
    <w:p w14:paraId="71005A63" w14:textId="77777777" w:rsidR="007B507F" w:rsidRPr="007B507F" w:rsidRDefault="007B507F" w:rsidP="006077F5">
      <w:pPr>
        <w:rPr>
          <w:sz w:val="20"/>
          <w:szCs w:val="20"/>
          <w:lang w:val="en-US"/>
        </w:rPr>
        <w:sectPr w:rsidR="007B507F" w:rsidRPr="007B507F" w:rsidSect="00AD5268">
          <w:pgSz w:w="16838" w:h="11906" w:orient="landscape" w:code="9"/>
          <w:pgMar w:top="1474" w:right="964" w:bottom="1021" w:left="1361" w:header="567" w:footer="527" w:gutter="0"/>
          <w:cols w:space="708"/>
          <w:docGrid w:linePitch="360"/>
        </w:sectPr>
      </w:pPr>
    </w:p>
    <w:p w14:paraId="359889AB" w14:textId="77777777" w:rsidR="0034013F" w:rsidRDefault="007B507F" w:rsidP="007B507F">
      <w:pPr>
        <w:pStyle w:val="Kapitelberschrift"/>
        <w:tabs>
          <w:tab w:val="left" w:pos="336"/>
          <w:tab w:val="left" w:pos="392"/>
          <w:tab w:val="left" w:pos="426"/>
        </w:tabs>
        <w:spacing w:line="320" w:lineRule="exact"/>
        <w:ind w:left="28"/>
        <w:jc w:val="both"/>
      </w:pPr>
      <w:bookmarkStart w:id="32" w:name="_Toc199928389"/>
      <w:r>
        <w:lastRenderedPageBreak/>
        <w:t>15.</w:t>
      </w:r>
      <w:r>
        <w:tab/>
      </w:r>
      <w:r w:rsidR="00914F27">
        <w:t xml:space="preserve">Anhang: Merkblätter zu den </w:t>
      </w:r>
      <w:r w:rsidR="000370DC" w:rsidRPr="00E3753C">
        <w:t>Leistungsüberprüfungs</w:t>
      </w:r>
      <w:r w:rsidR="00B27CC5" w:rsidRPr="00E3753C">
        <w:t>formaten</w:t>
      </w:r>
      <w:bookmarkEnd w:id="32"/>
    </w:p>
    <w:p w14:paraId="37E628C8" w14:textId="77777777" w:rsidR="00416F98" w:rsidRDefault="00416F98" w:rsidP="00416F98">
      <w:pPr>
        <w:pStyle w:val="Lauftext"/>
      </w:pPr>
      <w:r>
        <w:t>In Ausarbeitung (in Absprache mit den Services Weiterbildung der Universität Basel)</w:t>
      </w:r>
    </w:p>
    <w:p w14:paraId="13B75B53" w14:textId="77777777" w:rsidR="00295AFB" w:rsidRDefault="00295AFB" w:rsidP="00295AFB">
      <w:pPr>
        <w:pStyle w:val="Lauftext"/>
      </w:pPr>
    </w:p>
    <w:p w14:paraId="7C372A62" w14:textId="77777777" w:rsidR="007B507F" w:rsidRDefault="007B507F" w:rsidP="00295AFB">
      <w:pPr>
        <w:pStyle w:val="Lauftext"/>
      </w:pPr>
    </w:p>
    <w:sectPr w:rsidR="007B507F" w:rsidSect="007B507F">
      <w:headerReference w:type="default" r:id="rId21"/>
      <w:footerReference w:type="default" r:id="rId22"/>
      <w:pgSz w:w="11906" w:h="16838" w:code="9"/>
      <w:pgMar w:top="964" w:right="1021" w:bottom="1361" w:left="1474" w:header="567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0892E" w14:textId="77777777" w:rsidR="00314891" w:rsidRDefault="00314891" w:rsidP="003A160D">
      <w:pPr>
        <w:spacing w:line="240" w:lineRule="auto"/>
      </w:pPr>
      <w:r>
        <w:separator/>
      </w:r>
    </w:p>
  </w:endnote>
  <w:endnote w:type="continuationSeparator" w:id="0">
    <w:p w14:paraId="08EE0FD5" w14:textId="77777777" w:rsidR="00314891" w:rsidRDefault="00314891" w:rsidP="003A16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1482" w:type="dxa"/>
      <w:jc w:val="center"/>
      <w:tblLook w:val="04A0" w:firstRow="1" w:lastRow="0" w:firstColumn="1" w:lastColumn="0" w:noHBand="0" w:noVBand="1"/>
    </w:tblPr>
    <w:tblGrid>
      <w:gridCol w:w="6946"/>
      <w:gridCol w:w="4536"/>
    </w:tblGrid>
    <w:tr w:rsidR="005A7B29" w14:paraId="4D885725" w14:textId="77777777" w:rsidTr="005427C1">
      <w:trPr>
        <w:jc w:val="center"/>
      </w:trPr>
      <w:tc>
        <w:tcPr>
          <w:tcW w:w="6946" w:type="dxa"/>
        </w:tcPr>
        <w:p w14:paraId="100F60AD" w14:textId="77777777" w:rsidR="005A7B29" w:rsidRDefault="005A7B29" w:rsidP="002236D1">
          <w:pPr>
            <w:pStyle w:val="Fuzeile"/>
            <w:ind w:left="-567"/>
            <w:rPr>
              <w:sz w:val="16"/>
              <w:szCs w:val="16"/>
            </w:rPr>
          </w:pPr>
        </w:p>
      </w:tc>
      <w:tc>
        <w:tcPr>
          <w:tcW w:w="4536" w:type="dxa"/>
        </w:tcPr>
        <w:p w14:paraId="38FC990D" w14:textId="77777777" w:rsidR="005A7B29" w:rsidRDefault="005A7B29" w:rsidP="005427C1">
          <w:pPr>
            <w:pStyle w:val="Fuzeile"/>
            <w:rPr>
              <w:sz w:val="16"/>
              <w:szCs w:val="16"/>
            </w:rPr>
          </w:pPr>
        </w:p>
      </w:tc>
    </w:tr>
  </w:tbl>
  <w:p w14:paraId="028414F7" w14:textId="77777777" w:rsidR="005A7B29" w:rsidRPr="00066E50" w:rsidRDefault="005A7B29" w:rsidP="00046000">
    <w:pPr>
      <w:pStyle w:val="Fuzeile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02B9E" w14:textId="77777777" w:rsidR="005A7B29" w:rsidRDefault="005A7B29"/>
  <w:p w14:paraId="67663645" w14:textId="77777777" w:rsidR="005A7B29" w:rsidRPr="00046000" w:rsidRDefault="005A7B29" w:rsidP="00046000">
    <w:pPr>
      <w:pStyle w:val="Fuzeile"/>
      <w:spacing w:line="480" w:lineRule="auto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3205F" w14:textId="77777777" w:rsidR="005A7B29" w:rsidRDefault="005A7B29" w:rsidP="00320F97">
    <w:pPr>
      <w:ind w:right="-18"/>
    </w:pPr>
  </w:p>
  <w:tbl>
    <w:tblPr>
      <w:tblStyle w:val="Tabellenraster"/>
      <w:tblW w:w="9498" w:type="dxa"/>
      <w:tblLook w:val="04A0" w:firstRow="1" w:lastRow="0" w:firstColumn="1" w:lastColumn="0" w:noHBand="0" w:noVBand="1"/>
    </w:tblPr>
    <w:tblGrid>
      <w:gridCol w:w="8222"/>
      <w:gridCol w:w="1276"/>
    </w:tblGrid>
    <w:tr w:rsidR="005A7B29" w14:paraId="1AF41575" w14:textId="77777777" w:rsidTr="00AB3C95">
      <w:tc>
        <w:tcPr>
          <w:tcW w:w="8222" w:type="dxa"/>
          <w:shd w:val="clear" w:color="auto" w:fill="auto"/>
        </w:tcPr>
        <w:p w14:paraId="4B1DAE2F" w14:textId="77777777" w:rsidR="005A7B29" w:rsidRPr="002A47F9" w:rsidRDefault="002A47F9" w:rsidP="003A3C7B">
          <w:pPr>
            <w:pStyle w:val="Fuzeile"/>
            <w:jc w:val="both"/>
            <w:rPr>
              <w:sz w:val="16"/>
              <w:szCs w:val="16"/>
            </w:rPr>
          </w:pPr>
          <w:r w:rsidRPr="00390970">
            <w:rPr>
              <w:rStyle w:val="LauftextZchn"/>
            </w:rPr>
            <w:t>Studienplan</w:t>
          </w:r>
          <w:r w:rsidRPr="00390970">
            <w:rPr>
              <w:sz w:val="16"/>
              <w:szCs w:val="16"/>
            </w:rPr>
            <w:t xml:space="preserve"> </w:t>
          </w:r>
          <w:sdt>
            <w:sdtPr>
              <w:rPr>
                <w:rStyle w:val="LauftextZchn"/>
              </w:rPr>
              <w:id w:val="42883672"/>
              <w:placeholder>
                <w:docPart w:val="6DB2A629D3AC4AF8966EC96C31BA1776"/>
              </w:placeholder>
              <w:showingPlcHdr/>
              <w15:appearance w15:val="hidden"/>
            </w:sdtPr>
            <w:sdtEndPr>
              <w:rPr>
                <w:rStyle w:val="Absatz-Standardschriftart"/>
                <w:sz w:val="18"/>
                <w:szCs w:val="18"/>
              </w:rPr>
            </w:sdtEndPr>
            <w:sdtContent>
              <w:r w:rsidRPr="00390970">
                <w:rPr>
                  <w:rStyle w:val="Platzhaltertext"/>
                  <w:sz w:val="20"/>
                  <w:szCs w:val="20"/>
                </w:rPr>
                <w:t>Klicken Sie hier, um die Studiengangbezeichnung einzugeben.</w:t>
              </w:r>
            </w:sdtContent>
          </w:sdt>
        </w:p>
      </w:tc>
      <w:tc>
        <w:tcPr>
          <w:tcW w:w="1276" w:type="dxa"/>
          <w:shd w:val="clear" w:color="auto" w:fill="auto"/>
        </w:tcPr>
        <w:p w14:paraId="4CB01A77" w14:textId="77777777" w:rsidR="005A7B29" w:rsidRPr="00C73147" w:rsidRDefault="005A7B29" w:rsidP="00AB3C95">
          <w:pPr>
            <w:tabs>
              <w:tab w:val="center" w:pos="495"/>
              <w:tab w:val="left" w:pos="524"/>
              <w:tab w:val="right" w:pos="991"/>
              <w:tab w:val="left" w:pos="3244"/>
              <w:tab w:val="right" w:pos="7315"/>
            </w:tabs>
            <w:ind w:left="-2834"/>
            <w:jc w:val="right"/>
            <w:rPr>
              <w:bCs/>
            </w:rPr>
          </w:pPr>
          <w:r w:rsidRPr="002A47F9">
            <w:rPr>
              <w:bCs/>
            </w:rPr>
            <w:tab/>
          </w:r>
          <w:r w:rsidRPr="002A47F9">
            <w:rPr>
              <w:bCs/>
            </w:rPr>
            <w:tab/>
          </w: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PAGE  \* Arabic  \* MERGEFORMAT</w:instrText>
          </w:r>
          <w:r w:rsidRPr="00C73147">
            <w:rPr>
              <w:bCs/>
            </w:rPr>
            <w:fldChar w:fldCharType="separate"/>
          </w:r>
          <w:r w:rsidR="007B507F" w:rsidRPr="007B507F">
            <w:rPr>
              <w:bCs/>
              <w:noProof/>
              <w:lang w:val="de-DE"/>
            </w:rPr>
            <w:t>7</w:t>
          </w:r>
          <w:r w:rsidRPr="00C73147">
            <w:rPr>
              <w:bCs/>
            </w:rPr>
            <w:fldChar w:fldCharType="end"/>
          </w:r>
          <w:r w:rsidRPr="00C73147">
            <w:rPr>
              <w:lang w:val="de-DE"/>
            </w:rPr>
            <w:t xml:space="preserve"> / </w:t>
          </w: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NUMPAGES  \* Arabic  \* MERGEFORMAT</w:instrText>
          </w:r>
          <w:r w:rsidRPr="00C73147">
            <w:rPr>
              <w:bCs/>
            </w:rPr>
            <w:fldChar w:fldCharType="separate"/>
          </w:r>
          <w:r w:rsidR="007B507F" w:rsidRPr="007B507F">
            <w:rPr>
              <w:bCs/>
              <w:noProof/>
              <w:lang w:val="de-DE"/>
            </w:rPr>
            <w:t>11</w:t>
          </w:r>
          <w:r w:rsidRPr="00C73147">
            <w:rPr>
              <w:bCs/>
            </w:rPr>
            <w:fldChar w:fldCharType="end"/>
          </w:r>
        </w:p>
      </w:tc>
    </w:tr>
  </w:tbl>
  <w:p w14:paraId="20E7F542" w14:textId="77777777" w:rsidR="005A7B29" w:rsidRPr="00B24943" w:rsidRDefault="005A7B29" w:rsidP="00B24943">
    <w:pPr>
      <w:pStyle w:val="Fuzeile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96186" w14:textId="77777777" w:rsidR="005A7B29" w:rsidRDefault="005A7B29"/>
  <w:tbl>
    <w:tblPr>
      <w:tblStyle w:val="Tabellenraster"/>
      <w:tblW w:w="0" w:type="auto"/>
      <w:tblLook w:val="04A0" w:firstRow="1" w:lastRow="0" w:firstColumn="1" w:lastColumn="0" w:noHBand="0" w:noVBand="1"/>
    </w:tblPr>
    <w:tblGrid>
      <w:gridCol w:w="8080"/>
      <w:gridCol w:w="991"/>
    </w:tblGrid>
    <w:tr w:rsidR="005A7B29" w14:paraId="1798F4F5" w14:textId="77777777" w:rsidTr="00046000">
      <w:tc>
        <w:tcPr>
          <w:tcW w:w="8080" w:type="dxa"/>
        </w:tcPr>
        <w:p w14:paraId="32CF2646" w14:textId="77777777" w:rsidR="005A7B29" w:rsidRPr="00046000" w:rsidRDefault="005A7B29" w:rsidP="00046000">
          <w:pPr>
            <w:pStyle w:val="Fuzeile"/>
            <w:rPr>
              <w:sz w:val="16"/>
              <w:szCs w:val="16"/>
            </w:rPr>
          </w:pPr>
          <w:r w:rsidRPr="002236D1">
            <w:rPr>
              <w:i/>
              <w:sz w:val="16"/>
              <w:szCs w:val="16"/>
            </w:rPr>
            <w:t>Studienplan</w:t>
          </w:r>
          <w:r>
            <w:rPr>
              <w:sz w:val="16"/>
              <w:szCs w:val="16"/>
            </w:rPr>
            <w:t xml:space="preserve"> </w:t>
          </w:r>
          <w:sdt>
            <w:sdtPr>
              <w:rPr>
                <w:i/>
                <w:sz w:val="18"/>
                <w:szCs w:val="18"/>
              </w:rPr>
              <w:id w:val="-1443914996"/>
              <w:placeholder>
                <w:docPart w:val="CEB72230A3304921BFA8E0DF185302ED"/>
              </w:placeholder>
              <w:showingPlcHdr/>
            </w:sdtPr>
            <w:sdtEndPr/>
            <w:sdtContent>
              <w:r w:rsidRPr="004A4B73">
                <w:rPr>
                  <w:rStyle w:val="Platzhaltertext"/>
                  <w:i/>
                  <w:sz w:val="20"/>
                  <w:szCs w:val="20"/>
                </w:rPr>
                <w:t>Klicken Sie hier, um die Studiengangbezeichnung einzugeben.</w:t>
              </w:r>
            </w:sdtContent>
          </w:sdt>
        </w:p>
      </w:tc>
      <w:tc>
        <w:tcPr>
          <w:tcW w:w="991" w:type="dxa"/>
        </w:tcPr>
        <w:p w14:paraId="4FFC280A" w14:textId="77777777" w:rsidR="005A7B29" w:rsidRPr="00C73147" w:rsidRDefault="005A7B29" w:rsidP="00C73147">
          <w:pPr>
            <w:tabs>
              <w:tab w:val="center" w:pos="495"/>
              <w:tab w:val="right" w:pos="991"/>
            </w:tabs>
            <w:jc w:val="right"/>
          </w:pP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PAGE  \* Arabic  \* MERGEFORMAT</w:instrText>
          </w:r>
          <w:r w:rsidRPr="00C73147">
            <w:rPr>
              <w:bCs/>
            </w:rPr>
            <w:fldChar w:fldCharType="separate"/>
          </w:r>
          <w:r w:rsidRPr="00B53348">
            <w:rPr>
              <w:bCs/>
              <w:noProof/>
              <w:lang w:val="de-DE"/>
            </w:rPr>
            <w:t>2</w:t>
          </w:r>
          <w:r w:rsidRPr="00C73147">
            <w:rPr>
              <w:bCs/>
            </w:rPr>
            <w:fldChar w:fldCharType="end"/>
          </w:r>
          <w:r w:rsidRPr="00C73147">
            <w:rPr>
              <w:lang w:val="de-DE"/>
            </w:rPr>
            <w:t xml:space="preserve"> / </w:t>
          </w: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NUMPAGES  \* Arabic  \* MERGEFORMAT</w:instrText>
          </w:r>
          <w:r w:rsidRPr="00C73147">
            <w:rPr>
              <w:bCs/>
            </w:rPr>
            <w:fldChar w:fldCharType="separate"/>
          </w:r>
          <w:r w:rsidR="00314891" w:rsidRPr="00314891">
            <w:rPr>
              <w:bCs/>
              <w:noProof/>
              <w:lang w:val="de-DE"/>
            </w:rPr>
            <w:t>3</w:t>
          </w:r>
          <w:r w:rsidRPr="00C73147">
            <w:rPr>
              <w:bCs/>
            </w:rPr>
            <w:fldChar w:fldCharType="end"/>
          </w:r>
        </w:p>
      </w:tc>
    </w:tr>
  </w:tbl>
  <w:p w14:paraId="61FA0F01" w14:textId="77777777" w:rsidR="005A7B29" w:rsidRPr="00046000" w:rsidRDefault="005A7B29">
    <w:pPr>
      <w:rPr>
        <w:sz w:val="2"/>
        <w:szCs w:val="2"/>
      </w:rPr>
    </w:pPr>
    <w:r>
      <w:rPr>
        <w:sz w:val="2"/>
        <w:szCs w:val="2"/>
      </w:rPr>
      <w:t>dd//</w:t>
    </w:r>
  </w:p>
  <w:p w14:paraId="511E7573" w14:textId="77777777" w:rsidR="005A7B29" w:rsidRPr="00046000" w:rsidRDefault="005A7B29" w:rsidP="00046000">
    <w:pPr>
      <w:pStyle w:val="Fuzeile"/>
      <w:spacing w:line="480" w:lineRule="auto"/>
      <w:rPr>
        <w:sz w:val="2"/>
        <w:szCs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85644" w14:textId="77777777" w:rsidR="005A7B29" w:rsidRDefault="005A7B29"/>
  <w:tbl>
    <w:tblPr>
      <w:tblStyle w:val="Tabellenraster"/>
      <w:tblW w:w="14446" w:type="dxa"/>
      <w:tblLook w:val="04A0" w:firstRow="1" w:lastRow="0" w:firstColumn="1" w:lastColumn="0" w:noHBand="0" w:noVBand="1"/>
    </w:tblPr>
    <w:tblGrid>
      <w:gridCol w:w="8222"/>
      <w:gridCol w:w="6224"/>
    </w:tblGrid>
    <w:tr w:rsidR="005A7B29" w14:paraId="436EDD8A" w14:textId="77777777" w:rsidTr="00FE29ED">
      <w:tc>
        <w:tcPr>
          <w:tcW w:w="8222" w:type="dxa"/>
          <w:shd w:val="clear" w:color="auto" w:fill="auto"/>
        </w:tcPr>
        <w:p w14:paraId="070242B4" w14:textId="77777777" w:rsidR="005A7B29" w:rsidRPr="005D7048" w:rsidRDefault="005A7B29" w:rsidP="005D7048">
          <w:pPr>
            <w:pStyle w:val="Lauftext"/>
            <w:rPr>
              <w:sz w:val="16"/>
              <w:szCs w:val="16"/>
            </w:rPr>
          </w:pPr>
          <w:r w:rsidRPr="005D7048">
            <w:t>Studienplan</w:t>
          </w:r>
          <w:r w:rsidRPr="005D7048">
            <w:rPr>
              <w:sz w:val="16"/>
              <w:szCs w:val="16"/>
            </w:rPr>
            <w:t xml:space="preserve"> </w:t>
          </w:r>
          <w:sdt>
            <w:sdtPr>
              <w:rPr>
                <w:rStyle w:val="LauftextZchn"/>
              </w:rPr>
              <w:id w:val="1922217703"/>
              <w:placeholder>
                <w:docPart w:val="97EB8E60AA1D4E548CFB93B1B781B657"/>
              </w:placeholder>
              <w15:appearance w15:val="hidden"/>
            </w:sdtPr>
            <w:sdtEndPr>
              <w:rPr>
                <w:rStyle w:val="Absatz-Standardschriftart"/>
                <w:sz w:val="18"/>
                <w:szCs w:val="18"/>
              </w:rPr>
            </w:sdtEndPr>
            <w:sdtContent>
              <w:sdt>
                <w:sdtPr>
                  <w:rPr>
                    <w:rStyle w:val="LauftextZchn"/>
                  </w:rPr>
                  <w:id w:val="1684008758"/>
                  <w:placeholder>
                    <w:docPart w:val="5F78060291E645F5882D4C4ACE83B357"/>
                  </w:placeholder>
                  <w:showingPlcHdr/>
                  <w15:appearance w15:val="hidden"/>
                </w:sdtPr>
                <w:sdtEndPr>
                  <w:rPr>
                    <w:rStyle w:val="Absatz-Standardschriftart"/>
                    <w:sz w:val="18"/>
                    <w:szCs w:val="18"/>
                  </w:rPr>
                </w:sdtEndPr>
                <w:sdtContent>
                  <w:r w:rsidR="005D7048" w:rsidRPr="00390970">
                    <w:rPr>
                      <w:rStyle w:val="Platzhaltertext"/>
                    </w:rPr>
                    <w:t>Klicken Sie hier, um die Studiengangbezeichnung einzugeben.</w:t>
                  </w:r>
                </w:sdtContent>
              </w:sdt>
            </w:sdtContent>
          </w:sdt>
        </w:p>
      </w:tc>
      <w:tc>
        <w:tcPr>
          <w:tcW w:w="6224" w:type="dxa"/>
          <w:shd w:val="clear" w:color="auto" w:fill="auto"/>
        </w:tcPr>
        <w:p w14:paraId="7CC59841" w14:textId="77777777" w:rsidR="005A7B29" w:rsidRPr="00C73147" w:rsidRDefault="005A7B29" w:rsidP="00B53348">
          <w:pPr>
            <w:tabs>
              <w:tab w:val="center" w:pos="495"/>
              <w:tab w:val="right" w:pos="991"/>
            </w:tabs>
            <w:jc w:val="right"/>
            <w:rPr>
              <w:bCs/>
            </w:rPr>
          </w:pP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PAGE  \* Arabic  \* MERGEFORMAT</w:instrText>
          </w:r>
          <w:r w:rsidRPr="00C73147">
            <w:rPr>
              <w:bCs/>
            </w:rPr>
            <w:fldChar w:fldCharType="separate"/>
          </w:r>
          <w:r w:rsidR="007B507F" w:rsidRPr="007B507F">
            <w:rPr>
              <w:bCs/>
              <w:noProof/>
              <w:lang w:val="de-DE"/>
            </w:rPr>
            <w:t>10</w:t>
          </w:r>
          <w:r w:rsidRPr="00C73147">
            <w:rPr>
              <w:bCs/>
            </w:rPr>
            <w:fldChar w:fldCharType="end"/>
          </w:r>
          <w:r w:rsidRPr="00C73147">
            <w:rPr>
              <w:lang w:val="de-DE"/>
            </w:rPr>
            <w:t xml:space="preserve"> / </w:t>
          </w:r>
          <w:r w:rsidRPr="00C73147">
            <w:rPr>
              <w:bCs/>
            </w:rPr>
            <w:fldChar w:fldCharType="begin"/>
          </w:r>
          <w:r w:rsidRPr="00C73147">
            <w:rPr>
              <w:bCs/>
            </w:rPr>
            <w:instrText>NUMPAGES  \* Arabic  \* MERGEFORMAT</w:instrText>
          </w:r>
          <w:r w:rsidRPr="00C73147">
            <w:rPr>
              <w:bCs/>
            </w:rPr>
            <w:fldChar w:fldCharType="separate"/>
          </w:r>
          <w:r w:rsidR="007B507F" w:rsidRPr="007B507F">
            <w:rPr>
              <w:bCs/>
              <w:noProof/>
              <w:lang w:val="de-DE"/>
            </w:rPr>
            <w:t>11</w:t>
          </w:r>
          <w:r w:rsidRPr="00C73147">
            <w:rPr>
              <w:bCs/>
            </w:rPr>
            <w:fldChar w:fldCharType="end"/>
          </w:r>
        </w:p>
      </w:tc>
    </w:tr>
  </w:tbl>
  <w:p w14:paraId="0F35CE94" w14:textId="77777777" w:rsidR="005A7B29" w:rsidRPr="00B24943" w:rsidRDefault="005A7B29" w:rsidP="00B24943">
    <w:pPr>
      <w:pStyle w:val="Fuzeile"/>
      <w:rPr>
        <w:sz w:val="2"/>
        <w:szCs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D2D2D" w14:textId="77777777" w:rsidR="005A7B29" w:rsidRPr="0068005E" w:rsidRDefault="005A7B29" w:rsidP="0068005E">
    <w:pPr>
      <w:pStyle w:val="Fuzeile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B66D" w14:textId="77777777" w:rsidR="005A7B29" w:rsidRDefault="005A7B29"/>
  <w:tbl>
    <w:tblPr>
      <w:tblStyle w:val="Tabellenraster"/>
      <w:tblW w:w="8222" w:type="dxa"/>
      <w:tblLook w:val="04A0" w:firstRow="1" w:lastRow="0" w:firstColumn="1" w:lastColumn="0" w:noHBand="0" w:noVBand="1"/>
    </w:tblPr>
    <w:tblGrid>
      <w:gridCol w:w="8222"/>
    </w:tblGrid>
    <w:tr w:rsidR="00DF1031" w14:paraId="283169CF" w14:textId="77777777" w:rsidTr="00DF1031">
      <w:tc>
        <w:tcPr>
          <w:tcW w:w="8222" w:type="dxa"/>
          <w:shd w:val="clear" w:color="auto" w:fill="auto"/>
        </w:tcPr>
        <w:p w14:paraId="33142DE5" w14:textId="77777777" w:rsidR="00DF1031" w:rsidRPr="005D7048" w:rsidRDefault="00DF1031" w:rsidP="005D7048">
          <w:pPr>
            <w:pStyle w:val="Fuzeile"/>
            <w:jc w:val="both"/>
            <w:rPr>
              <w:sz w:val="16"/>
              <w:szCs w:val="16"/>
            </w:rPr>
          </w:pPr>
          <w:r w:rsidRPr="005D7048">
            <w:rPr>
              <w:rStyle w:val="LauftextZchn"/>
            </w:rPr>
            <w:t>Studienplan</w:t>
          </w:r>
          <w:r w:rsidRPr="005D7048">
            <w:rPr>
              <w:sz w:val="16"/>
              <w:szCs w:val="16"/>
            </w:rPr>
            <w:t xml:space="preserve"> </w:t>
          </w:r>
          <w:sdt>
            <w:sdtPr>
              <w:rPr>
                <w:rStyle w:val="LauftextZchn"/>
              </w:rPr>
              <w:id w:val="1257182171"/>
              <w:placeholder>
                <w:docPart w:val="41B97F06CAA14D4FACCAC4642D718270"/>
              </w:placeholder>
              <w15:appearance w15:val="hidden"/>
            </w:sdtPr>
            <w:sdtEndPr>
              <w:rPr>
                <w:rStyle w:val="Absatz-Standardschriftart"/>
                <w:sz w:val="18"/>
                <w:szCs w:val="18"/>
              </w:rPr>
            </w:sdtEndPr>
            <w:sdtContent>
              <w:sdt>
                <w:sdtPr>
                  <w:rPr>
                    <w:rStyle w:val="LauftextZchn"/>
                  </w:rPr>
                  <w:id w:val="54977366"/>
                  <w:placeholder>
                    <w:docPart w:val="557000ABB49F4E9987EA28A969EECA4F"/>
                  </w:placeholder>
                  <w:showingPlcHdr/>
                  <w15:appearance w15:val="hidden"/>
                </w:sdtPr>
                <w:sdtEndPr>
                  <w:rPr>
                    <w:rStyle w:val="Absatz-Standardschriftart"/>
                    <w:sz w:val="18"/>
                    <w:szCs w:val="18"/>
                  </w:rPr>
                </w:sdtEndPr>
                <w:sdtContent>
                  <w:r w:rsidRPr="00390970">
                    <w:rPr>
                      <w:rStyle w:val="Platzhaltertext"/>
                      <w:sz w:val="20"/>
                      <w:szCs w:val="20"/>
                    </w:rPr>
                    <w:t>Klicken Sie hier, um die Studiengangbezeichnung einzugeben.</w:t>
                  </w:r>
                </w:sdtContent>
              </w:sdt>
            </w:sdtContent>
          </w:sdt>
        </w:p>
      </w:tc>
    </w:tr>
  </w:tbl>
  <w:p w14:paraId="0AB4E5D9" w14:textId="77777777" w:rsidR="005A7B29" w:rsidRPr="00B24943" w:rsidRDefault="005A7B29" w:rsidP="00B24943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9AA50" w14:textId="77777777" w:rsidR="00314891" w:rsidRDefault="00314891" w:rsidP="003A160D">
      <w:pPr>
        <w:spacing w:line="240" w:lineRule="auto"/>
      </w:pPr>
      <w:r>
        <w:separator/>
      </w:r>
    </w:p>
  </w:footnote>
  <w:footnote w:type="continuationSeparator" w:id="0">
    <w:p w14:paraId="2249C06C" w14:textId="77777777" w:rsidR="00314891" w:rsidRDefault="00314891" w:rsidP="003A160D">
      <w:pPr>
        <w:spacing w:line="240" w:lineRule="auto"/>
      </w:pPr>
      <w:r>
        <w:continuationSeparator/>
      </w:r>
    </w:p>
  </w:footnote>
  <w:footnote w:id="1">
    <w:p w14:paraId="7D11565A" w14:textId="77777777" w:rsidR="00F652CF" w:rsidRPr="00F652CF" w:rsidRDefault="00F652CF">
      <w:pPr>
        <w:pStyle w:val="Funotentext"/>
        <w:rPr>
          <w:lang w:val="de-DE"/>
        </w:rPr>
      </w:pPr>
      <w:r>
        <w:rPr>
          <w:rStyle w:val="Funotenzeichen"/>
        </w:rPr>
        <w:footnoteRef/>
      </w:r>
      <w:r>
        <w:t xml:space="preserve"> </w:t>
      </w:r>
      <w:r>
        <w:sym w:font="Wingdings" w:char="F0E0"/>
      </w:r>
      <w:r>
        <w:t xml:space="preserve"> Englische Übersetzung der Bezeichnungen: s. Anhang. </w:t>
      </w:r>
    </w:p>
  </w:footnote>
  <w:footnote w:id="2">
    <w:p w14:paraId="1D2ABC66" w14:textId="77777777" w:rsidR="007B507F" w:rsidRPr="00F652CF" w:rsidRDefault="007B507F" w:rsidP="007B507F">
      <w:pPr>
        <w:pStyle w:val="Funotentext"/>
        <w:rPr>
          <w:lang w:val="de-DE"/>
        </w:rPr>
      </w:pPr>
      <w:r>
        <w:rPr>
          <w:rStyle w:val="Funotenzeichen"/>
        </w:rPr>
        <w:footnoteRef/>
      </w:r>
      <w:r>
        <w:t xml:space="preserve"> </w:t>
      </w:r>
      <w:r>
        <w:sym w:font="Wingdings" w:char="F0E0"/>
      </w:r>
      <w:r>
        <w:t xml:space="preserve"> s. Curriculum.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12C6D" w14:textId="77777777" w:rsidR="005A7B29" w:rsidRDefault="005A7B29" w:rsidP="00284840">
    <w:pPr>
      <w:pStyle w:val="Kopfzeile"/>
      <w:spacing w:line="2300" w:lineRule="exact"/>
    </w:pPr>
    <w:r>
      <w:rPr>
        <w:noProof/>
        <w:lang w:eastAsia="de-CH"/>
      </w:rPr>
      <w:drawing>
        <wp:anchor distT="0" distB="0" distL="114300" distR="114300" simplePos="0" relativeHeight="251697152" behindDoc="0" locked="1" layoutInCell="1" allowOverlap="1" wp14:anchorId="11F9DE15" wp14:editId="39C9973B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96128" behindDoc="0" locked="1" layoutInCell="1" allowOverlap="1" wp14:anchorId="05BB96D7" wp14:editId="089678DF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960" cy="805320"/>
          <wp:effectExtent l="0" t="0" r="635" b="0"/>
          <wp:wrapNone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9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95104" behindDoc="0" locked="1" layoutInCell="1" allowOverlap="1" wp14:anchorId="0FA7B06C" wp14:editId="2F27D58F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30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4D0AF2" id="Gerade Verbindung 12" o:spid="_x0000_s1026" style="position:absolute;z-index:25169510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" strokecolor="black [3213]" strokeweight=".9pt"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0173B" w14:textId="77777777" w:rsidR="005A7B29" w:rsidRPr="00284840" w:rsidRDefault="005A7B29" w:rsidP="00284840">
    <w:pPr>
      <w:pStyle w:val="Kopfzeile"/>
      <w:spacing w:line="1600" w:lineRule="exact"/>
    </w:pPr>
    <w:r>
      <w:rPr>
        <w:noProof/>
        <w:lang w:eastAsia="de-CH"/>
      </w:rPr>
      <w:drawing>
        <wp:anchor distT="0" distB="0" distL="114300" distR="114300" simplePos="0" relativeHeight="251691008" behindDoc="0" locked="1" layoutInCell="1" allowOverlap="1" wp14:anchorId="26389CE0" wp14:editId="64E7139E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13" name="Grafi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89984" behindDoc="0" locked="1" layoutInCell="1" allowOverlap="1" wp14:anchorId="0FE870DD" wp14:editId="633E874E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960" cy="805320"/>
          <wp:effectExtent l="0" t="0" r="635" b="0"/>
          <wp:wrapNone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9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88960" behindDoc="0" locked="1" layoutInCell="1" allowOverlap="1" wp14:anchorId="70D99DF0" wp14:editId="678D01E3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25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8234E3" id="Gerade Verbindung 12" o:spid="_x0000_s1026" style="position:absolute;z-index:25168896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" strokecolor="black [3213]" strokeweight=".9pt">
              <w10:wrap anchorx="page" anchory="page"/>
              <w10:anchorlock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6CD6B" w14:textId="77777777" w:rsidR="005A7B29" w:rsidRDefault="005A7B29" w:rsidP="00284840">
    <w:pPr>
      <w:pStyle w:val="Kopfzeile"/>
    </w:pPr>
    <w:bookmarkStart w:id="29" w:name="_Hlk101958346"/>
    <w:bookmarkStart w:id="30" w:name="_Hlk101958347"/>
  </w:p>
  <w:p w14:paraId="7C9381B2" w14:textId="77777777" w:rsidR="005A7B29" w:rsidRDefault="005A7B29" w:rsidP="00284840">
    <w:pPr>
      <w:pStyle w:val="Kopfzeile"/>
    </w:pPr>
  </w:p>
  <w:p w14:paraId="41E38539" w14:textId="77777777" w:rsidR="005A7B29" w:rsidRDefault="005A7B29" w:rsidP="00284840">
    <w:pPr>
      <w:pStyle w:val="Kopfzeile"/>
    </w:pPr>
  </w:p>
  <w:p w14:paraId="507AA36A" w14:textId="77777777" w:rsidR="005A7B29" w:rsidRDefault="005A7B29" w:rsidP="00284840">
    <w:pPr>
      <w:pStyle w:val="Kopfzeile"/>
    </w:pPr>
  </w:p>
  <w:p w14:paraId="0BDBECD5" w14:textId="77777777" w:rsidR="005A7B29" w:rsidRDefault="005A7B29" w:rsidP="00284840">
    <w:pPr>
      <w:pStyle w:val="Kopfzeile"/>
    </w:pPr>
    <w:r>
      <w:rPr>
        <w:noProof/>
        <w:lang w:eastAsia="de-CH"/>
      </w:rPr>
      <w:drawing>
        <wp:anchor distT="0" distB="0" distL="114300" distR="114300" simplePos="0" relativeHeight="251666432" behindDoc="0" locked="1" layoutInCell="1" allowOverlap="1" wp14:anchorId="278E4B7D" wp14:editId="18F2D513">
          <wp:simplePos x="0" y="0"/>
          <wp:positionH relativeFrom="page">
            <wp:posOffset>8549005</wp:posOffset>
          </wp:positionH>
          <wp:positionV relativeFrom="page">
            <wp:posOffset>288290</wp:posOffset>
          </wp:positionV>
          <wp:extent cx="1518285" cy="469265"/>
          <wp:effectExtent l="0" t="0" r="5715" b="0"/>
          <wp:wrapNone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285" cy="469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65408" behindDoc="0" locked="1" layoutInCell="1" allowOverlap="1" wp14:anchorId="36E50B80" wp14:editId="0BF6FFED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600" cy="805320"/>
          <wp:effectExtent l="0" t="0" r="635" b="0"/>
          <wp:wrapNone/>
          <wp:docPr id="15" name="Grafi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60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1DC4D315" wp14:editId="22E29802">
              <wp:simplePos x="0" y="0"/>
              <wp:positionH relativeFrom="page">
                <wp:posOffset>8333105</wp:posOffset>
              </wp:positionH>
              <wp:positionV relativeFrom="page">
                <wp:posOffset>467995</wp:posOffset>
              </wp:positionV>
              <wp:extent cx="0" cy="723900"/>
              <wp:effectExtent l="0" t="0" r="19050" b="19050"/>
              <wp:wrapNone/>
              <wp:docPr id="5" name="Gerade Verbindung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0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645487" id="Gerade Verbindung 5" o:spid="_x0000_s1026" style="position:absolute;z-index:25165824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656.15pt,36.85pt" to="656.15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" strokecolor="black [3213]" strokeweight=".9pt">
              <w10:wrap anchorx="page" anchory="page"/>
              <w10:anchorlock/>
            </v:line>
          </w:pict>
        </mc:Fallback>
      </mc:AlternateContent>
    </w:r>
    <w:bookmarkEnd w:id="29"/>
    <w:bookmarkEnd w:id="3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738E1" w14:textId="77777777" w:rsidR="005A7B29" w:rsidRDefault="005A7B29" w:rsidP="00000172">
    <w:pPr>
      <w:pStyle w:val="Kopfzeile"/>
      <w:spacing w:line="2300" w:lineRule="exact"/>
    </w:pPr>
    <w:r>
      <w:rPr>
        <w:noProof/>
        <w:lang w:eastAsia="de-CH"/>
      </w:rPr>
      <w:drawing>
        <wp:anchor distT="0" distB="0" distL="114300" distR="114300" simplePos="0" relativeHeight="251677696" behindDoc="0" locked="1" layoutInCell="1" allowOverlap="1" wp14:anchorId="69EE5439" wp14:editId="77220431">
          <wp:simplePos x="0" y="0"/>
          <wp:positionH relativeFrom="page">
            <wp:posOffset>8667750</wp:posOffset>
          </wp:positionH>
          <wp:positionV relativeFrom="page">
            <wp:posOffset>288290</wp:posOffset>
          </wp:positionV>
          <wp:extent cx="1518285" cy="469265"/>
          <wp:effectExtent l="0" t="0" r="5715" b="0"/>
          <wp:wrapNone/>
          <wp:docPr id="16" name="Grafi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285" cy="469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76672" behindDoc="0" locked="1" layoutInCell="1" allowOverlap="1" wp14:anchorId="6F07C4CF" wp14:editId="18162087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960" cy="805320"/>
          <wp:effectExtent l="0" t="0" r="635" b="0"/>
          <wp:wrapNone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9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23EAA11A" wp14:editId="7B3335EA">
              <wp:simplePos x="0" y="0"/>
              <wp:positionH relativeFrom="page">
                <wp:posOffset>8451850</wp:posOffset>
              </wp:positionH>
              <wp:positionV relativeFrom="page">
                <wp:posOffset>467995</wp:posOffset>
              </wp:positionV>
              <wp:extent cx="0" cy="723900"/>
              <wp:effectExtent l="0" t="0" r="19050" b="19050"/>
              <wp:wrapNone/>
              <wp:docPr id="12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0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4E037AC" id="Gerade Verbindung 12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665.5pt,36.85pt" to="665.5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" strokecolor="black [3213]" strokeweight=".9pt">
              <w10:wrap anchorx="page" anchory="page"/>
              <w10:anchorlock/>
            </v:line>
          </w:pict>
        </mc:Fallback>
      </mc:AlternateContent>
    </w:r>
    <w:r>
      <w:rPr>
        <w:noProof/>
        <w:lang w:eastAsia="de-CH"/>
      </w:rPr>
      <w:t>x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BA2C9" w14:textId="77777777" w:rsidR="005A7B29" w:rsidRPr="007B507F" w:rsidRDefault="007B507F" w:rsidP="007B507F">
    <w:pPr>
      <w:pStyle w:val="Kopfzeile"/>
      <w:spacing w:line="2300" w:lineRule="exact"/>
    </w:pPr>
    <w:r>
      <w:rPr>
        <w:noProof/>
        <w:lang w:eastAsia="de-CH"/>
      </w:rPr>
      <w:drawing>
        <wp:anchor distT="0" distB="0" distL="114300" distR="114300" simplePos="0" relativeHeight="251701248" behindDoc="0" locked="1" layoutInCell="1" allowOverlap="1" wp14:anchorId="76A8392E" wp14:editId="2EA69E8F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20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700224" behindDoc="0" locked="1" layoutInCell="1" allowOverlap="1" wp14:anchorId="491DAFBC" wp14:editId="12EBACB2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960" cy="805320"/>
          <wp:effectExtent l="0" t="0" r="635" b="0"/>
          <wp:wrapNone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9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99200" behindDoc="0" locked="1" layoutInCell="1" allowOverlap="1" wp14:anchorId="764CE3A1" wp14:editId="7EC595D0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19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B72282" id="Gerade Verbindung 12" o:spid="_x0000_s1026" style="position:absolute;z-index:25169920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" strokecolor="black [3213]" strokeweight=".9pt"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51757"/>
    <w:multiLevelType w:val="hybridMultilevel"/>
    <w:tmpl w:val="1AD81FD2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0DEB2244"/>
    <w:multiLevelType w:val="hybridMultilevel"/>
    <w:tmpl w:val="90360CB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F1607"/>
    <w:multiLevelType w:val="hybridMultilevel"/>
    <w:tmpl w:val="87E262FA"/>
    <w:lvl w:ilvl="0" w:tplc="DF42625A">
      <w:start w:val="1"/>
      <w:numFmt w:val="lowerLetter"/>
      <w:lvlText w:val="%1)"/>
      <w:lvlJc w:val="left"/>
      <w:pPr>
        <w:ind w:left="382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102" w:hanging="360"/>
      </w:pPr>
    </w:lvl>
    <w:lvl w:ilvl="2" w:tplc="0807001B" w:tentative="1">
      <w:start w:val="1"/>
      <w:numFmt w:val="lowerRoman"/>
      <w:lvlText w:val="%3."/>
      <w:lvlJc w:val="right"/>
      <w:pPr>
        <w:ind w:left="1822" w:hanging="180"/>
      </w:pPr>
    </w:lvl>
    <w:lvl w:ilvl="3" w:tplc="0807000F" w:tentative="1">
      <w:start w:val="1"/>
      <w:numFmt w:val="decimal"/>
      <w:lvlText w:val="%4."/>
      <w:lvlJc w:val="left"/>
      <w:pPr>
        <w:ind w:left="2542" w:hanging="360"/>
      </w:pPr>
    </w:lvl>
    <w:lvl w:ilvl="4" w:tplc="08070019" w:tentative="1">
      <w:start w:val="1"/>
      <w:numFmt w:val="lowerLetter"/>
      <w:lvlText w:val="%5."/>
      <w:lvlJc w:val="left"/>
      <w:pPr>
        <w:ind w:left="3262" w:hanging="360"/>
      </w:pPr>
    </w:lvl>
    <w:lvl w:ilvl="5" w:tplc="0807001B" w:tentative="1">
      <w:start w:val="1"/>
      <w:numFmt w:val="lowerRoman"/>
      <w:lvlText w:val="%6."/>
      <w:lvlJc w:val="right"/>
      <w:pPr>
        <w:ind w:left="3982" w:hanging="180"/>
      </w:pPr>
    </w:lvl>
    <w:lvl w:ilvl="6" w:tplc="0807000F" w:tentative="1">
      <w:start w:val="1"/>
      <w:numFmt w:val="decimal"/>
      <w:lvlText w:val="%7."/>
      <w:lvlJc w:val="left"/>
      <w:pPr>
        <w:ind w:left="4702" w:hanging="360"/>
      </w:pPr>
    </w:lvl>
    <w:lvl w:ilvl="7" w:tplc="08070019" w:tentative="1">
      <w:start w:val="1"/>
      <w:numFmt w:val="lowerLetter"/>
      <w:lvlText w:val="%8."/>
      <w:lvlJc w:val="left"/>
      <w:pPr>
        <w:ind w:left="5422" w:hanging="360"/>
      </w:pPr>
    </w:lvl>
    <w:lvl w:ilvl="8" w:tplc="0807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3" w15:restartNumberingAfterBreak="0">
    <w:nsid w:val="0F36319B"/>
    <w:multiLevelType w:val="hybridMultilevel"/>
    <w:tmpl w:val="8FDA2364"/>
    <w:lvl w:ilvl="0" w:tplc="0807000F">
      <w:start w:val="1"/>
      <w:numFmt w:val="decimal"/>
      <w:lvlText w:val="%1."/>
      <w:lvlJc w:val="left"/>
      <w:pPr>
        <w:ind w:left="846" w:hanging="360"/>
      </w:pPr>
    </w:lvl>
    <w:lvl w:ilvl="1" w:tplc="08070019" w:tentative="1">
      <w:start w:val="1"/>
      <w:numFmt w:val="lowerLetter"/>
      <w:lvlText w:val="%2."/>
      <w:lvlJc w:val="left"/>
      <w:pPr>
        <w:ind w:left="1566" w:hanging="360"/>
      </w:pPr>
    </w:lvl>
    <w:lvl w:ilvl="2" w:tplc="0807001B" w:tentative="1">
      <w:start w:val="1"/>
      <w:numFmt w:val="lowerRoman"/>
      <w:lvlText w:val="%3."/>
      <w:lvlJc w:val="right"/>
      <w:pPr>
        <w:ind w:left="2286" w:hanging="180"/>
      </w:pPr>
    </w:lvl>
    <w:lvl w:ilvl="3" w:tplc="0807000F" w:tentative="1">
      <w:start w:val="1"/>
      <w:numFmt w:val="decimal"/>
      <w:lvlText w:val="%4."/>
      <w:lvlJc w:val="left"/>
      <w:pPr>
        <w:ind w:left="3006" w:hanging="360"/>
      </w:pPr>
    </w:lvl>
    <w:lvl w:ilvl="4" w:tplc="08070019" w:tentative="1">
      <w:start w:val="1"/>
      <w:numFmt w:val="lowerLetter"/>
      <w:lvlText w:val="%5."/>
      <w:lvlJc w:val="left"/>
      <w:pPr>
        <w:ind w:left="3726" w:hanging="360"/>
      </w:pPr>
    </w:lvl>
    <w:lvl w:ilvl="5" w:tplc="0807001B" w:tentative="1">
      <w:start w:val="1"/>
      <w:numFmt w:val="lowerRoman"/>
      <w:lvlText w:val="%6."/>
      <w:lvlJc w:val="right"/>
      <w:pPr>
        <w:ind w:left="4446" w:hanging="180"/>
      </w:pPr>
    </w:lvl>
    <w:lvl w:ilvl="6" w:tplc="0807000F" w:tentative="1">
      <w:start w:val="1"/>
      <w:numFmt w:val="decimal"/>
      <w:lvlText w:val="%7."/>
      <w:lvlJc w:val="left"/>
      <w:pPr>
        <w:ind w:left="5166" w:hanging="360"/>
      </w:pPr>
    </w:lvl>
    <w:lvl w:ilvl="7" w:tplc="08070019" w:tentative="1">
      <w:start w:val="1"/>
      <w:numFmt w:val="lowerLetter"/>
      <w:lvlText w:val="%8."/>
      <w:lvlJc w:val="left"/>
      <w:pPr>
        <w:ind w:left="5886" w:hanging="360"/>
      </w:pPr>
    </w:lvl>
    <w:lvl w:ilvl="8" w:tplc="0807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4" w15:restartNumberingAfterBreak="0">
    <w:nsid w:val="13815DE5"/>
    <w:multiLevelType w:val="hybridMultilevel"/>
    <w:tmpl w:val="C70A5B0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B243F"/>
    <w:multiLevelType w:val="hybridMultilevel"/>
    <w:tmpl w:val="71400DA0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6" w15:restartNumberingAfterBreak="0">
    <w:nsid w:val="1F8C7864"/>
    <w:multiLevelType w:val="hybridMultilevel"/>
    <w:tmpl w:val="A72A611E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7" w15:restartNumberingAfterBreak="0">
    <w:nsid w:val="20DB2717"/>
    <w:multiLevelType w:val="hybridMultilevel"/>
    <w:tmpl w:val="2CFE79C0"/>
    <w:lvl w:ilvl="0" w:tplc="41EED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62956"/>
    <w:multiLevelType w:val="hybridMultilevel"/>
    <w:tmpl w:val="4198C834"/>
    <w:lvl w:ilvl="0" w:tplc="059812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41620C"/>
    <w:multiLevelType w:val="hybridMultilevel"/>
    <w:tmpl w:val="427CD91C"/>
    <w:lvl w:ilvl="0" w:tplc="41EED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26728"/>
    <w:multiLevelType w:val="hybridMultilevel"/>
    <w:tmpl w:val="48AA14D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6371DE"/>
    <w:multiLevelType w:val="hybridMultilevel"/>
    <w:tmpl w:val="41246070"/>
    <w:lvl w:ilvl="0" w:tplc="88CEB02A">
      <w:start w:val="2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3491" w:hanging="360"/>
      </w:pPr>
    </w:lvl>
    <w:lvl w:ilvl="2" w:tplc="0807001B" w:tentative="1">
      <w:start w:val="1"/>
      <w:numFmt w:val="lowerRoman"/>
      <w:lvlText w:val="%3."/>
      <w:lvlJc w:val="right"/>
      <w:pPr>
        <w:ind w:left="4211" w:hanging="180"/>
      </w:pPr>
    </w:lvl>
    <w:lvl w:ilvl="3" w:tplc="0807000F" w:tentative="1">
      <w:start w:val="1"/>
      <w:numFmt w:val="decimal"/>
      <w:lvlText w:val="%4."/>
      <w:lvlJc w:val="left"/>
      <w:pPr>
        <w:ind w:left="4931" w:hanging="360"/>
      </w:pPr>
    </w:lvl>
    <w:lvl w:ilvl="4" w:tplc="08070019" w:tentative="1">
      <w:start w:val="1"/>
      <w:numFmt w:val="lowerLetter"/>
      <w:lvlText w:val="%5."/>
      <w:lvlJc w:val="left"/>
      <w:pPr>
        <w:ind w:left="5651" w:hanging="360"/>
      </w:pPr>
    </w:lvl>
    <w:lvl w:ilvl="5" w:tplc="0807001B" w:tentative="1">
      <w:start w:val="1"/>
      <w:numFmt w:val="lowerRoman"/>
      <w:lvlText w:val="%6."/>
      <w:lvlJc w:val="right"/>
      <w:pPr>
        <w:ind w:left="6371" w:hanging="180"/>
      </w:pPr>
    </w:lvl>
    <w:lvl w:ilvl="6" w:tplc="0807000F" w:tentative="1">
      <w:start w:val="1"/>
      <w:numFmt w:val="decimal"/>
      <w:lvlText w:val="%7."/>
      <w:lvlJc w:val="left"/>
      <w:pPr>
        <w:ind w:left="7091" w:hanging="360"/>
      </w:pPr>
    </w:lvl>
    <w:lvl w:ilvl="7" w:tplc="08070019" w:tentative="1">
      <w:start w:val="1"/>
      <w:numFmt w:val="lowerLetter"/>
      <w:lvlText w:val="%8."/>
      <w:lvlJc w:val="left"/>
      <w:pPr>
        <w:ind w:left="7811" w:hanging="360"/>
      </w:pPr>
    </w:lvl>
    <w:lvl w:ilvl="8" w:tplc="0807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2" w15:restartNumberingAfterBreak="0">
    <w:nsid w:val="35A23569"/>
    <w:multiLevelType w:val="hybridMultilevel"/>
    <w:tmpl w:val="5F18A002"/>
    <w:lvl w:ilvl="0" w:tplc="41EED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62B51"/>
    <w:multiLevelType w:val="hybridMultilevel"/>
    <w:tmpl w:val="53FC6C1E"/>
    <w:lvl w:ilvl="0" w:tplc="08070019">
      <w:start w:val="1"/>
      <w:numFmt w:val="lowerLetter"/>
      <w:lvlText w:val="%1."/>
      <w:lvlJc w:val="left"/>
      <w:pPr>
        <w:ind w:left="1080" w:hanging="360"/>
      </w:pPr>
    </w:lvl>
    <w:lvl w:ilvl="1" w:tplc="08070019" w:tentative="1">
      <w:start w:val="1"/>
      <w:numFmt w:val="lowerLetter"/>
      <w:lvlText w:val="%2."/>
      <w:lvlJc w:val="left"/>
      <w:pPr>
        <w:ind w:left="1800" w:hanging="360"/>
      </w:pPr>
    </w:lvl>
    <w:lvl w:ilvl="2" w:tplc="0807001B" w:tentative="1">
      <w:start w:val="1"/>
      <w:numFmt w:val="lowerRoman"/>
      <w:lvlText w:val="%3."/>
      <w:lvlJc w:val="right"/>
      <w:pPr>
        <w:ind w:left="2520" w:hanging="180"/>
      </w:pPr>
    </w:lvl>
    <w:lvl w:ilvl="3" w:tplc="0807000F" w:tentative="1">
      <w:start w:val="1"/>
      <w:numFmt w:val="decimal"/>
      <w:lvlText w:val="%4."/>
      <w:lvlJc w:val="left"/>
      <w:pPr>
        <w:ind w:left="3240" w:hanging="360"/>
      </w:pPr>
    </w:lvl>
    <w:lvl w:ilvl="4" w:tplc="08070019" w:tentative="1">
      <w:start w:val="1"/>
      <w:numFmt w:val="lowerLetter"/>
      <w:lvlText w:val="%5."/>
      <w:lvlJc w:val="left"/>
      <w:pPr>
        <w:ind w:left="3960" w:hanging="360"/>
      </w:pPr>
    </w:lvl>
    <w:lvl w:ilvl="5" w:tplc="0807001B" w:tentative="1">
      <w:start w:val="1"/>
      <w:numFmt w:val="lowerRoman"/>
      <w:lvlText w:val="%6."/>
      <w:lvlJc w:val="right"/>
      <w:pPr>
        <w:ind w:left="4680" w:hanging="180"/>
      </w:pPr>
    </w:lvl>
    <w:lvl w:ilvl="6" w:tplc="0807000F" w:tentative="1">
      <w:start w:val="1"/>
      <w:numFmt w:val="decimal"/>
      <w:lvlText w:val="%7."/>
      <w:lvlJc w:val="left"/>
      <w:pPr>
        <w:ind w:left="5400" w:hanging="360"/>
      </w:pPr>
    </w:lvl>
    <w:lvl w:ilvl="7" w:tplc="08070019" w:tentative="1">
      <w:start w:val="1"/>
      <w:numFmt w:val="lowerLetter"/>
      <w:lvlText w:val="%8."/>
      <w:lvlJc w:val="left"/>
      <w:pPr>
        <w:ind w:left="6120" w:hanging="360"/>
      </w:pPr>
    </w:lvl>
    <w:lvl w:ilvl="8" w:tplc="08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7843C8"/>
    <w:multiLevelType w:val="hybridMultilevel"/>
    <w:tmpl w:val="B83ECF64"/>
    <w:lvl w:ilvl="0" w:tplc="B23418B0">
      <w:start w:val="1"/>
      <w:numFmt w:val="decimal"/>
      <w:lvlText w:val="%1"/>
      <w:lvlJc w:val="left"/>
      <w:pPr>
        <w:ind w:left="0" w:firstLine="0"/>
      </w:pPr>
      <w:rPr>
        <w:rFonts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786BB6"/>
    <w:multiLevelType w:val="hybridMultilevel"/>
    <w:tmpl w:val="02A60166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6" w15:restartNumberingAfterBreak="0">
    <w:nsid w:val="41BF7177"/>
    <w:multiLevelType w:val="hybridMultilevel"/>
    <w:tmpl w:val="828C9AAC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7" w15:restartNumberingAfterBreak="0">
    <w:nsid w:val="44E41BBE"/>
    <w:multiLevelType w:val="hybridMultilevel"/>
    <w:tmpl w:val="1EAC2CD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D7167E"/>
    <w:multiLevelType w:val="hybridMultilevel"/>
    <w:tmpl w:val="0C16E388"/>
    <w:lvl w:ilvl="0" w:tplc="DEA04082">
      <w:start w:val="1"/>
      <w:numFmt w:val="lowerLetter"/>
      <w:lvlText w:val="%1)"/>
      <w:lvlJc w:val="left"/>
      <w:pPr>
        <w:ind w:left="382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102" w:hanging="360"/>
      </w:pPr>
    </w:lvl>
    <w:lvl w:ilvl="2" w:tplc="0807001B" w:tentative="1">
      <w:start w:val="1"/>
      <w:numFmt w:val="lowerRoman"/>
      <w:lvlText w:val="%3."/>
      <w:lvlJc w:val="right"/>
      <w:pPr>
        <w:ind w:left="1822" w:hanging="180"/>
      </w:pPr>
    </w:lvl>
    <w:lvl w:ilvl="3" w:tplc="0807000F" w:tentative="1">
      <w:start w:val="1"/>
      <w:numFmt w:val="decimal"/>
      <w:lvlText w:val="%4."/>
      <w:lvlJc w:val="left"/>
      <w:pPr>
        <w:ind w:left="2542" w:hanging="360"/>
      </w:pPr>
    </w:lvl>
    <w:lvl w:ilvl="4" w:tplc="08070019" w:tentative="1">
      <w:start w:val="1"/>
      <w:numFmt w:val="lowerLetter"/>
      <w:lvlText w:val="%5."/>
      <w:lvlJc w:val="left"/>
      <w:pPr>
        <w:ind w:left="3262" w:hanging="360"/>
      </w:pPr>
    </w:lvl>
    <w:lvl w:ilvl="5" w:tplc="0807001B" w:tentative="1">
      <w:start w:val="1"/>
      <w:numFmt w:val="lowerRoman"/>
      <w:lvlText w:val="%6."/>
      <w:lvlJc w:val="right"/>
      <w:pPr>
        <w:ind w:left="3982" w:hanging="180"/>
      </w:pPr>
    </w:lvl>
    <w:lvl w:ilvl="6" w:tplc="0807000F" w:tentative="1">
      <w:start w:val="1"/>
      <w:numFmt w:val="decimal"/>
      <w:lvlText w:val="%7."/>
      <w:lvlJc w:val="left"/>
      <w:pPr>
        <w:ind w:left="4702" w:hanging="360"/>
      </w:pPr>
    </w:lvl>
    <w:lvl w:ilvl="7" w:tplc="08070019" w:tentative="1">
      <w:start w:val="1"/>
      <w:numFmt w:val="lowerLetter"/>
      <w:lvlText w:val="%8."/>
      <w:lvlJc w:val="left"/>
      <w:pPr>
        <w:ind w:left="5422" w:hanging="360"/>
      </w:pPr>
    </w:lvl>
    <w:lvl w:ilvl="8" w:tplc="0807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19" w15:restartNumberingAfterBreak="0">
    <w:nsid w:val="493F2F17"/>
    <w:multiLevelType w:val="hybridMultilevel"/>
    <w:tmpl w:val="67AC904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19162D"/>
    <w:multiLevelType w:val="hybridMultilevel"/>
    <w:tmpl w:val="E3724CE4"/>
    <w:lvl w:ilvl="0" w:tplc="41EED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E74365"/>
    <w:multiLevelType w:val="hybridMultilevel"/>
    <w:tmpl w:val="6D82970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A750C"/>
    <w:multiLevelType w:val="hybridMultilevel"/>
    <w:tmpl w:val="1F52D60C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3" w15:restartNumberingAfterBreak="0">
    <w:nsid w:val="52B94FB8"/>
    <w:multiLevelType w:val="hybridMultilevel"/>
    <w:tmpl w:val="0EF8B56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88654C"/>
    <w:multiLevelType w:val="hybridMultilevel"/>
    <w:tmpl w:val="C67C0BF2"/>
    <w:lvl w:ilvl="0" w:tplc="08070019">
      <w:start w:val="1"/>
      <w:numFmt w:val="lowerLetter"/>
      <w:lvlText w:val="%1."/>
      <w:lvlJc w:val="left"/>
      <w:pPr>
        <w:ind w:left="1440" w:hanging="360"/>
      </w:pPr>
    </w:lvl>
    <w:lvl w:ilvl="1" w:tplc="08070019" w:tentative="1">
      <w:start w:val="1"/>
      <w:numFmt w:val="lowerLetter"/>
      <w:lvlText w:val="%2."/>
      <w:lvlJc w:val="left"/>
      <w:pPr>
        <w:ind w:left="2160" w:hanging="360"/>
      </w:pPr>
    </w:lvl>
    <w:lvl w:ilvl="2" w:tplc="0807001B" w:tentative="1">
      <w:start w:val="1"/>
      <w:numFmt w:val="lowerRoman"/>
      <w:lvlText w:val="%3."/>
      <w:lvlJc w:val="right"/>
      <w:pPr>
        <w:ind w:left="2880" w:hanging="180"/>
      </w:pPr>
    </w:lvl>
    <w:lvl w:ilvl="3" w:tplc="0807000F" w:tentative="1">
      <w:start w:val="1"/>
      <w:numFmt w:val="decimal"/>
      <w:lvlText w:val="%4."/>
      <w:lvlJc w:val="left"/>
      <w:pPr>
        <w:ind w:left="3600" w:hanging="360"/>
      </w:pPr>
    </w:lvl>
    <w:lvl w:ilvl="4" w:tplc="08070019" w:tentative="1">
      <w:start w:val="1"/>
      <w:numFmt w:val="lowerLetter"/>
      <w:lvlText w:val="%5."/>
      <w:lvlJc w:val="left"/>
      <w:pPr>
        <w:ind w:left="4320" w:hanging="360"/>
      </w:pPr>
    </w:lvl>
    <w:lvl w:ilvl="5" w:tplc="0807001B" w:tentative="1">
      <w:start w:val="1"/>
      <w:numFmt w:val="lowerRoman"/>
      <w:lvlText w:val="%6."/>
      <w:lvlJc w:val="right"/>
      <w:pPr>
        <w:ind w:left="5040" w:hanging="180"/>
      </w:pPr>
    </w:lvl>
    <w:lvl w:ilvl="6" w:tplc="0807000F" w:tentative="1">
      <w:start w:val="1"/>
      <w:numFmt w:val="decimal"/>
      <w:lvlText w:val="%7."/>
      <w:lvlJc w:val="left"/>
      <w:pPr>
        <w:ind w:left="5760" w:hanging="360"/>
      </w:pPr>
    </w:lvl>
    <w:lvl w:ilvl="7" w:tplc="08070019" w:tentative="1">
      <w:start w:val="1"/>
      <w:numFmt w:val="lowerLetter"/>
      <w:lvlText w:val="%8."/>
      <w:lvlJc w:val="left"/>
      <w:pPr>
        <w:ind w:left="6480" w:hanging="360"/>
      </w:pPr>
    </w:lvl>
    <w:lvl w:ilvl="8" w:tplc="08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98B49B1"/>
    <w:multiLevelType w:val="hybridMultilevel"/>
    <w:tmpl w:val="954053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2002E6"/>
    <w:multiLevelType w:val="hybridMultilevel"/>
    <w:tmpl w:val="339C3B1C"/>
    <w:lvl w:ilvl="0" w:tplc="88CEB02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DC29E4"/>
    <w:multiLevelType w:val="hybridMultilevel"/>
    <w:tmpl w:val="9FA4F1FA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8" w15:restartNumberingAfterBreak="0">
    <w:nsid w:val="722D05BC"/>
    <w:multiLevelType w:val="hybridMultilevel"/>
    <w:tmpl w:val="7EC854F6"/>
    <w:lvl w:ilvl="0" w:tplc="0807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9" w15:restartNumberingAfterBreak="0">
    <w:nsid w:val="73DB78C9"/>
    <w:multiLevelType w:val="hybridMultilevel"/>
    <w:tmpl w:val="010C68D4"/>
    <w:lvl w:ilvl="0" w:tplc="E670F0AE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95249D"/>
    <w:multiLevelType w:val="hybridMultilevel"/>
    <w:tmpl w:val="9D30B13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5757112">
    <w:abstractNumId w:val="8"/>
  </w:num>
  <w:num w:numId="2" w16cid:durableId="866286161">
    <w:abstractNumId w:val="11"/>
  </w:num>
  <w:num w:numId="3" w16cid:durableId="2008749116">
    <w:abstractNumId w:val="24"/>
  </w:num>
  <w:num w:numId="4" w16cid:durableId="1057627305">
    <w:abstractNumId w:val="13"/>
  </w:num>
  <w:num w:numId="5" w16cid:durableId="231160392">
    <w:abstractNumId w:val="26"/>
  </w:num>
  <w:num w:numId="6" w16cid:durableId="723454938">
    <w:abstractNumId w:val="12"/>
  </w:num>
  <w:num w:numId="7" w16cid:durableId="2025134702">
    <w:abstractNumId w:val="20"/>
  </w:num>
  <w:num w:numId="8" w16cid:durableId="1232231099">
    <w:abstractNumId w:val="7"/>
  </w:num>
  <w:num w:numId="9" w16cid:durableId="183524686">
    <w:abstractNumId w:val="21"/>
  </w:num>
  <w:num w:numId="10" w16cid:durableId="62487611">
    <w:abstractNumId w:val="19"/>
  </w:num>
  <w:num w:numId="11" w16cid:durableId="1040016635">
    <w:abstractNumId w:val="15"/>
  </w:num>
  <w:num w:numId="12" w16cid:durableId="427773928">
    <w:abstractNumId w:val="0"/>
  </w:num>
  <w:num w:numId="13" w16cid:durableId="1567178107">
    <w:abstractNumId w:val="5"/>
  </w:num>
  <w:num w:numId="14" w16cid:durableId="1954819673">
    <w:abstractNumId w:val="28"/>
  </w:num>
  <w:num w:numId="15" w16cid:durableId="701634284">
    <w:abstractNumId w:val="27"/>
  </w:num>
  <w:num w:numId="16" w16cid:durableId="1749762744">
    <w:abstractNumId w:val="22"/>
  </w:num>
  <w:num w:numId="17" w16cid:durableId="331955660">
    <w:abstractNumId w:val="17"/>
  </w:num>
  <w:num w:numId="18" w16cid:durableId="1376000708">
    <w:abstractNumId w:val="14"/>
  </w:num>
  <w:num w:numId="19" w16cid:durableId="183635260">
    <w:abstractNumId w:val="14"/>
    <w:lvlOverride w:ilvl="0">
      <w:startOverride w:val="1"/>
    </w:lvlOverride>
  </w:num>
  <w:num w:numId="20" w16cid:durableId="1603339613">
    <w:abstractNumId w:val="3"/>
  </w:num>
  <w:num w:numId="21" w16cid:durableId="923075101">
    <w:abstractNumId w:val="9"/>
  </w:num>
  <w:num w:numId="22" w16cid:durableId="6954317">
    <w:abstractNumId w:val="1"/>
  </w:num>
  <w:num w:numId="23" w16cid:durableId="117722976">
    <w:abstractNumId w:val="23"/>
  </w:num>
  <w:num w:numId="24" w16cid:durableId="1359045646">
    <w:abstractNumId w:val="2"/>
  </w:num>
  <w:num w:numId="25" w16cid:durableId="1755081474">
    <w:abstractNumId w:val="30"/>
  </w:num>
  <w:num w:numId="26" w16cid:durableId="214588453">
    <w:abstractNumId w:val="18"/>
  </w:num>
  <w:num w:numId="27" w16cid:durableId="768702475">
    <w:abstractNumId w:val="10"/>
  </w:num>
  <w:num w:numId="28" w16cid:durableId="1339499236">
    <w:abstractNumId w:val="6"/>
  </w:num>
  <w:num w:numId="29" w16cid:durableId="627469237">
    <w:abstractNumId w:val="25"/>
  </w:num>
  <w:num w:numId="30" w16cid:durableId="1358503679">
    <w:abstractNumId w:val="4"/>
  </w:num>
  <w:num w:numId="31" w16cid:durableId="1395273127">
    <w:abstractNumId w:val="16"/>
  </w:num>
  <w:num w:numId="32" w16cid:durableId="117619065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891"/>
    <w:rsid w:val="00000172"/>
    <w:rsid w:val="000068B8"/>
    <w:rsid w:val="00024761"/>
    <w:rsid w:val="00031448"/>
    <w:rsid w:val="000370DC"/>
    <w:rsid w:val="00046000"/>
    <w:rsid w:val="0004716B"/>
    <w:rsid w:val="00083513"/>
    <w:rsid w:val="00093799"/>
    <w:rsid w:val="000972FA"/>
    <w:rsid w:val="000975A3"/>
    <w:rsid w:val="000B6DA1"/>
    <w:rsid w:val="000D1A1B"/>
    <w:rsid w:val="000E06F1"/>
    <w:rsid w:val="000E2E6C"/>
    <w:rsid w:val="000E56E0"/>
    <w:rsid w:val="000F6F05"/>
    <w:rsid w:val="0012028B"/>
    <w:rsid w:val="00142045"/>
    <w:rsid w:val="00150083"/>
    <w:rsid w:val="001535C5"/>
    <w:rsid w:val="00167C39"/>
    <w:rsid w:val="00170D9E"/>
    <w:rsid w:val="001753CB"/>
    <w:rsid w:val="00184B5E"/>
    <w:rsid w:val="00194DCE"/>
    <w:rsid w:val="001E57E5"/>
    <w:rsid w:val="002015AE"/>
    <w:rsid w:val="0020331E"/>
    <w:rsid w:val="00203A0C"/>
    <w:rsid w:val="00205D50"/>
    <w:rsid w:val="00220A7C"/>
    <w:rsid w:val="002236D1"/>
    <w:rsid w:val="00231B8B"/>
    <w:rsid w:val="0024198B"/>
    <w:rsid w:val="002502B0"/>
    <w:rsid w:val="00256082"/>
    <w:rsid w:val="00277455"/>
    <w:rsid w:val="00284840"/>
    <w:rsid w:val="00295AFB"/>
    <w:rsid w:val="00295CEF"/>
    <w:rsid w:val="002A2FA1"/>
    <w:rsid w:val="002A47F9"/>
    <w:rsid w:val="002A5D24"/>
    <w:rsid w:val="002C10E4"/>
    <w:rsid w:val="002C5E2C"/>
    <w:rsid w:val="002C7129"/>
    <w:rsid w:val="002D281D"/>
    <w:rsid w:val="002E2CE6"/>
    <w:rsid w:val="00303E64"/>
    <w:rsid w:val="003076CB"/>
    <w:rsid w:val="00311305"/>
    <w:rsid w:val="00314891"/>
    <w:rsid w:val="00314D27"/>
    <w:rsid w:val="00320F97"/>
    <w:rsid w:val="00322A5C"/>
    <w:rsid w:val="003267C2"/>
    <w:rsid w:val="0034013F"/>
    <w:rsid w:val="00344355"/>
    <w:rsid w:val="00357448"/>
    <w:rsid w:val="0036437D"/>
    <w:rsid w:val="00366C30"/>
    <w:rsid w:val="003838FC"/>
    <w:rsid w:val="00390735"/>
    <w:rsid w:val="00390970"/>
    <w:rsid w:val="003A160D"/>
    <w:rsid w:val="003A26F2"/>
    <w:rsid w:val="003A3C7B"/>
    <w:rsid w:val="003B0617"/>
    <w:rsid w:val="003B5940"/>
    <w:rsid w:val="003B66F4"/>
    <w:rsid w:val="003D0625"/>
    <w:rsid w:val="003D7529"/>
    <w:rsid w:val="003E14BF"/>
    <w:rsid w:val="003F0D6A"/>
    <w:rsid w:val="003F106C"/>
    <w:rsid w:val="004044A2"/>
    <w:rsid w:val="00416F98"/>
    <w:rsid w:val="004202F9"/>
    <w:rsid w:val="004217D8"/>
    <w:rsid w:val="00436429"/>
    <w:rsid w:val="00440FDB"/>
    <w:rsid w:val="00441A11"/>
    <w:rsid w:val="0046143D"/>
    <w:rsid w:val="004A3400"/>
    <w:rsid w:val="004A3F84"/>
    <w:rsid w:val="004C6A39"/>
    <w:rsid w:val="004D7D20"/>
    <w:rsid w:val="004F5A28"/>
    <w:rsid w:val="00524FC4"/>
    <w:rsid w:val="00525EF5"/>
    <w:rsid w:val="00527DA7"/>
    <w:rsid w:val="00532ED8"/>
    <w:rsid w:val="00541F6D"/>
    <w:rsid w:val="005427C1"/>
    <w:rsid w:val="00551802"/>
    <w:rsid w:val="00552732"/>
    <w:rsid w:val="00555203"/>
    <w:rsid w:val="00561CD5"/>
    <w:rsid w:val="005879D7"/>
    <w:rsid w:val="005937E2"/>
    <w:rsid w:val="005A302A"/>
    <w:rsid w:val="005A61EB"/>
    <w:rsid w:val="005A7B29"/>
    <w:rsid w:val="005D7048"/>
    <w:rsid w:val="005F4F80"/>
    <w:rsid w:val="006077F5"/>
    <w:rsid w:val="0062790C"/>
    <w:rsid w:val="006503F7"/>
    <w:rsid w:val="00651400"/>
    <w:rsid w:val="00653022"/>
    <w:rsid w:val="006542BD"/>
    <w:rsid w:val="00665E83"/>
    <w:rsid w:val="00670AE2"/>
    <w:rsid w:val="0068005E"/>
    <w:rsid w:val="00685837"/>
    <w:rsid w:val="0069261E"/>
    <w:rsid w:val="00695572"/>
    <w:rsid w:val="0069632F"/>
    <w:rsid w:val="00696BAD"/>
    <w:rsid w:val="006A3C47"/>
    <w:rsid w:val="006B5CB4"/>
    <w:rsid w:val="006B71CB"/>
    <w:rsid w:val="006D384F"/>
    <w:rsid w:val="006F44AD"/>
    <w:rsid w:val="00706290"/>
    <w:rsid w:val="00725538"/>
    <w:rsid w:val="0072608D"/>
    <w:rsid w:val="00733A26"/>
    <w:rsid w:val="00740E69"/>
    <w:rsid w:val="00743483"/>
    <w:rsid w:val="00761683"/>
    <w:rsid w:val="00782178"/>
    <w:rsid w:val="00783769"/>
    <w:rsid w:val="007A1788"/>
    <w:rsid w:val="007B4AC6"/>
    <w:rsid w:val="007B507F"/>
    <w:rsid w:val="007D4427"/>
    <w:rsid w:val="007D6F67"/>
    <w:rsid w:val="007E466D"/>
    <w:rsid w:val="007F41A2"/>
    <w:rsid w:val="0080157E"/>
    <w:rsid w:val="0082337D"/>
    <w:rsid w:val="008234D2"/>
    <w:rsid w:val="00847BEC"/>
    <w:rsid w:val="0085063D"/>
    <w:rsid w:val="0085304A"/>
    <w:rsid w:val="00877CBB"/>
    <w:rsid w:val="008A1CC6"/>
    <w:rsid w:val="008D3A9F"/>
    <w:rsid w:val="009135D8"/>
    <w:rsid w:val="00914E53"/>
    <w:rsid w:val="00914F27"/>
    <w:rsid w:val="009161C4"/>
    <w:rsid w:val="00932C5C"/>
    <w:rsid w:val="00935EF2"/>
    <w:rsid w:val="009577BF"/>
    <w:rsid w:val="009748B6"/>
    <w:rsid w:val="009A06F3"/>
    <w:rsid w:val="009A7B19"/>
    <w:rsid w:val="009C0FD8"/>
    <w:rsid w:val="009C6D32"/>
    <w:rsid w:val="009D5780"/>
    <w:rsid w:val="009F4119"/>
    <w:rsid w:val="00A0399A"/>
    <w:rsid w:val="00A151BF"/>
    <w:rsid w:val="00A22A1A"/>
    <w:rsid w:val="00A254D2"/>
    <w:rsid w:val="00A368BB"/>
    <w:rsid w:val="00A4686E"/>
    <w:rsid w:val="00A57606"/>
    <w:rsid w:val="00A735E9"/>
    <w:rsid w:val="00A769D6"/>
    <w:rsid w:val="00A879A6"/>
    <w:rsid w:val="00AA10D7"/>
    <w:rsid w:val="00AB3C95"/>
    <w:rsid w:val="00AB5D67"/>
    <w:rsid w:val="00AB6A87"/>
    <w:rsid w:val="00AD3C46"/>
    <w:rsid w:val="00AD5268"/>
    <w:rsid w:val="00B009EF"/>
    <w:rsid w:val="00B10694"/>
    <w:rsid w:val="00B21C2D"/>
    <w:rsid w:val="00B24838"/>
    <w:rsid w:val="00B24943"/>
    <w:rsid w:val="00B27CC5"/>
    <w:rsid w:val="00B53348"/>
    <w:rsid w:val="00B564A0"/>
    <w:rsid w:val="00B61C0D"/>
    <w:rsid w:val="00B730F3"/>
    <w:rsid w:val="00B76D66"/>
    <w:rsid w:val="00B976CF"/>
    <w:rsid w:val="00BA3963"/>
    <w:rsid w:val="00BB3961"/>
    <w:rsid w:val="00BD5954"/>
    <w:rsid w:val="00BD6DB1"/>
    <w:rsid w:val="00BF5683"/>
    <w:rsid w:val="00BF5C1F"/>
    <w:rsid w:val="00C27A4D"/>
    <w:rsid w:val="00C5037B"/>
    <w:rsid w:val="00C6019D"/>
    <w:rsid w:val="00C6051A"/>
    <w:rsid w:val="00C63130"/>
    <w:rsid w:val="00C7134F"/>
    <w:rsid w:val="00C73147"/>
    <w:rsid w:val="00CA1AA2"/>
    <w:rsid w:val="00CB33BA"/>
    <w:rsid w:val="00CC3F85"/>
    <w:rsid w:val="00CD102E"/>
    <w:rsid w:val="00CD6B29"/>
    <w:rsid w:val="00CE6378"/>
    <w:rsid w:val="00CF231D"/>
    <w:rsid w:val="00CF24C6"/>
    <w:rsid w:val="00D2048F"/>
    <w:rsid w:val="00D413D3"/>
    <w:rsid w:val="00D45EFD"/>
    <w:rsid w:val="00D47F14"/>
    <w:rsid w:val="00D501B7"/>
    <w:rsid w:val="00D51F3B"/>
    <w:rsid w:val="00D62B56"/>
    <w:rsid w:val="00D713E1"/>
    <w:rsid w:val="00D8223C"/>
    <w:rsid w:val="00D8485B"/>
    <w:rsid w:val="00DA4F15"/>
    <w:rsid w:val="00DA5148"/>
    <w:rsid w:val="00DB0408"/>
    <w:rsid w:val="00DC6862"/>
    <w:rsid w:val="00DD551A"/>
    <w:rsid w:val="00DD6014"/>
    <w:rsid w:val="00DE59E1"/>
    <w:rsid w:val="00DF1031"/>
    <w:rsid w:val="00E112B9"/>
    <w:rsid w:val="00E22576"/>
    <w:rsid w:val="00E247A1"/>
    <w:rsid w:val="00E2542F"/>
    <w:rsid w:val="00E333D4"/>
    <w:rsid w:val="00E33595"/>
    <w:rsid w:val="00E3753C"/>
    <w:rsid w:val="00E408F4"/>
    <w:rsid w:val="00E46434"/>
    <w:rsid w:val="00E50EB1"/>
    <w:rsid w:val="00E6301B"/>
    <w:rsid w:val="00E72B58"/>
    <w:rsid w:val="00E773F7"/>
    <w:rsid w:val="00E90339"/>
    <w:rsid w:val="00E91D50"/>
    <w:rsid w:val="00E95345"/>
    <w:rsid w:val="00EB4608"/>
    <w:rsid w:val="00EC4EE0"/>
    <w:rsid w:val="00ED7E81"/>
    <w:rsid w:val="00EE40A9"/>
    <w:rsid w:val="00EE4715"/>
    <w:rsid w:val="00F279AF"/>
    <w:rsid w:val="00F3441C"/>
    <w:rsid w:val="00F47749"/>
    <w:rsid w:val="00F5081E"/>
    <w:rsid w:val="00F515C0"/>
    <w:rsid w:val="00F63530"/>
    <w:rsid w:val="00F652CF"/>
    <w:rsid w:val="00F670B4"/>
    <w:rsid w:val="00F705A5"/>
    <w:rsid w:val="00F71C67"/>
    <w:rsid w:val="00F81D86"/>
    <w:rsid w:val="00F90FB4"/>
    <w:rsid w:val="00FA44FD"/>
    <w:rsid w:val="00FB00BB"/>
    <w:rsid w:val="00FB295B"/>
    <w:rsid w:val="00FB50CB"/>
    <w:rsid w:val="00FC01E0"/>
    <w:rsid w:val="00FC05B8"/>
    <w:rsid w:val="00FD0E56"/>
    <w:rsid w:val="00FD3934"/>
    <w:rsid w:val="00FD448E"/>
    <w:rsid w:val="00FD63AB"/>
    <w:rsid w:val="00FE1C98"/>
    <w:rsid w:val="00FE29ED"/>
    <w:rsid w:val="00FE56D4"/>
    <w:rsid w:val="00FF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4DD540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01E0"/>
  </w:style>
  <w:style w:type="paragraph" w:styleId="berschrift1">
    <w:name w:val="heading 1"/>
    <w:basedOn w:val="Standard"/>
    <w:next w:val="Standard"/>
    <w:link w:val="berschrift1Zchn"/>
    <w:uiPriority w:val="9"/>
    <w:qFormat/>
    <w:rsid w:val="00BD6DB1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3C9FA6" w:themeColor="accent1" w:themeShade="BF"/>
      <w:sz w:val="30"/>
      <w:szCs w:val="30"/>
    </w:rPr>
  </w:style>
  <w:style w:type="paragraph" w:styleId="berschrift2">
    <w:name w:val="heading 2"/>
    <w:basedOn w:val="Standard"/>
    <w:next w:val="Standard"/>
    <w:link w:val="berschrift2Zchn"/>
    <w:unhideWhenUsed/>
    <w:qFormat/>
    <w:rsid w:val="00BD6DB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62B9B0" w:themeColor="accent2" w:themeShade="BF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BD6DB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768792" w:themeColor="accent6" w:themeShade="BF"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D6DB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1292C" w:themeColor="accent5" w:themeShade="BF"/>
      <w:sz w:val="25"/>
      <w:szCs w:val="25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D6DB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3A837C" w:themeColor="accent2" w:themeShade="80"/>
      <w:sz w:val="24"/>
      <w:szCs w:val="24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D6DB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E5B63" w:themeColor="accent6" w:themeShade="80"/>
      <w:sz w:val="23"/>
      <w:szCs w:val="23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D6DB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286B6F" w:themeColor="accent1" w:themeShade="8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D6DB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3A837C" w:themeColor="accent2" w:themeShade="80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D6DB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4E5B63" w:themeColor="accent6" w:themeShade="8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42045"/>
    <w:pPr>
      <w:spacing w:line="150" w:lineRule="exact"/>
    </w:pPr>
    <w:rPr>
      <w:spacing w:val="4"/>
      <w:sz w:val="12"/>
    </w:rPr>
  </w:style>
  <w:style w:type="character" w:customStyle="1" w:styleId="KopfzeileZchn">
    <w:name w:val="Kopfzeile Zchn"/>
    <w:basedOn w:val="Absatz-Standardschriftart"/>
    <w:link w:val="Kopfzeile"/>
    <w:uiPriority w:val="99"/>
    <w:rsid w:val="00142045"/>
    <w:rPr>
      <w:spacing w:val="4"/>
      <w:sz w:val="12"/>
    </w:rPr>
  </w:style>
  <w:style w:type="paragraph" w:styleId="Fuzeile">
    <w:name w:val="footer"/>
    <w:basedOn w:val="Standard"/>
    <w:link w:val="FuzeileZchn"/>
    <w:uiPriority w:val="99"/>
    <w:unhideWhenUsed/>
    <w:rsid w:val="003B0617"/>
    <w:pPr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B0617"/>
  </w:style>
  <w:style w:type="table" w:styleId="Tabellenraster">
    <w:name w:val="Table Grid"/>
    <w:basedOn w:val="NormaleTabelle"/>
    <w:uiPriority w:val="59"/>
    <w:rsid w:val="00696BAD"/>
    <w:tblPr>
      <w:tblCellMar>
        <w:left w:w="0" w:type="dxa"/>
        <w:right w:w="0" w:type="dxa"/>
      </w:tblCellMar>
    </w:tblPr>
  </w:style>
  <w:style w:type="paragraph" w:customStyle="1" w:styleId="Betreff">
    <w:name w:val="Betreff"/>
    <w:basedOn w:val="Standard"/>
    <w:rsid w:val="00167C39"/>
    <w:rPr>
      <w:b/>
    </w:rPr>
  </w:style>
  <w:style w:type="paragraph" w:customStyle="1" w:styleId="AdresseFuss">
    <w:name w:val="Adresse Fuss"/>
    <w:basedOn w:val="Standard"/>
    <w:rsid w:val="000D1A1B"/>
    <w:pPr>
      <w:tabs>
        <w:tab w:val="left" w:pos="181"/>
      </w:tabs>
      <w:spacing w:line="200" w:lineRule="exact"/>
    </w:pPr>
    <w:rPr>
      <w:spacing w:val="3"/>
      <w:sz w:val="1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2F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2FA1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BD6DB1"/>
    <w:rPr>
      <w:rFonts w:asciiTheme="majorHAnsi" w:eastAsiaTheme="majorEastAsia" w:hAnsiTheme="majorHAnsi" w:cstheme="majorBidi"/>
      <w:color w:val="3C9FA6" w:themeColor="accent1" w:themeShade="BF"/>
      <w:sz w:val="30"/>
      <w:szCs w:val="3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D6DB1"/>
    <w:rPr>
      <w:rFonts w:asciiTheme="majorHAnsi" w:eastAsiaTheme="majorEastAsia" w:hAnsiTheme="majorHAnsi" w:cstheme="majorBidi"/>
      <w:color w:val="62B9B0" w:themeColor="accent2" w:themeShade="BF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BD6DB1"/>
    <w:rPr>
      <w:rFonts w:asciiTheme="majorHAnsi" w:eastAsiaTheme="majorEastAsia" w:hAnsiTheme="majorHAnsi" w:cstheme="majorBidi"/>
      <w:color w:val="768792" w:themeColor="accent6" w:themeShade="BF"/>
      <w:sz w:val="26"/>
      <w:szCs w:val="26"/>
    </w:rPr>
  </w:style>
  <w:style w:type="character" w:styleId="Platzhaltertext">
    <w:name w:val="Placeholder Text"/>
    <w:basedOn w:val="Absatz-Standardschriftart"/>
    <w:uiPriority w:val="99"/>
    <w:semiHidden/>
    <w:rsid w:val="0062790C"/>
    <w:rPr>
      <w:color w:val="808080"/>
    </w:rPr>
  </w:style>
  <w:style w:type="character" w:customStyle="1" w:styleId="Titelseite">
    <w:name w:val="Titelseite"/>
    <w:basedOn w:val="Absatz-Standardschriftart"/>
    <w:uiPriority w:val="1"/>
    <w:rsid w:val="0062790C"/>
    <w:rPr>
      <w:rFonts w:asciiTheme="minorHAnsi" w:hAnsiTheme="minorHAnsi"/>
      <w:sz w:val="52"/>
    </w:rPr>
  </w:style>
  <w:style w:type="character" w:customStyle="1" w:styleId="Formatvorlage3">
    <w:name w:val="Formatvorlage3"/>
    <w:basedOn w:val="Absatz-Standardschriftart"/>
    <w:uiPriority w:val="1"/>
    <w:rsid w:val="0062790C"/>
    <w:rPr>
      <w:rFonts w:asciiTheme="minorHAnsi" w:hAnsiTheme="minorHAnsi"/>
      <w:sz w:val="52"/>
    </w:rPr>
  </w:style>
  <w:style w:type="paragraph" w:styleId="Listenabsatz">
    <w:name w:val="List Paragraph"/>
    <w:basedOn w:val="Standard"/>
    <w:uiPriority w:val="34"/>
    <w:qFormat/>
    <w:rsid w:val="0062790C"/>
    <w:pPr>
      <w:ind w:left="720"/>
      <w:contextualSpacing/>
    </w:pPr>
  </w:style>
  <w:style w:type="character" w:styleId="IntensiverVerweis">
    <w:name w:val="Intense Reference"/>
    <w:basedOn w:val="Absatz-Standardschriftart"/>
    <w:uiPriority w:val="32"/>
    <w:qFormat/>
    <w:rsid w:val="00BD6DB1"/>
    <w:rPr>
      <w:b/>
      <w:bCs/>
      <w:smallCaps/>
      <w:color w:val="67C2C8" w:themeColor="accent1"/>
      <w:spacing w:val="5"/>
      <w:u w:val="single"/>
    </w:rPr>
  </w:style>
  <w:style w:type="character" w:customStyle="1" w:styleId="Formatvorlage4">
    <w:name w:val="Formatvorlage4"/>
    <w:basedOn w:val="Absatz-Standardschriftart"/>
    <w:uiPriority w:val="1"/>
    <w:rsid w:val="0062790C"/>
    <w:rPr>
      <w:rFonts w:asciiTheme="minorHAnsi" w:hAnsiTheme="minorHAnsi"/>
      <w:sz w:val="22"/>
    </w:rPr>
  </w:style>
  <w:style w:type="character" w:customStyle="1" w:styleId="Formatvorlage5">
    <w:name w:val="Formatvorlage5"/>
    <w:basedOn w:val="Absatz-Standardschriftart"/>
    <w:uiPriority w:val="1"/>
    <w:rsid w:val="0062790C"/>
    <w:rPr>
      <w:rFonts w:asciiTheme="minorHAnsi" w:hAnsiTheme="minorHAnsi"/>
      <w:sz w:val="22"/>
    </w:rPr>
  </w:style>
  <w:style w:type="character" w:customStyle="1" w:styleId="Formatvorlage6">
    <w:name w:val="Formatvorlage6"/>
    <w:basedOn w:val="Absatz-Standardschriftart"/>
    <w:uiPriority w:val="1"/>
    <w:rsid w:val="0062790C"/>
    <w:rPr>
      <w:rFonts w:asciiTheme="minorHAnsi" w:hAnsiTheme="minorHAnsi"/>
      <w:sz w:val="22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D6DB1"/>
    <w:rPr>
      <w:rFonts w:asciiTheme="majorHAnsi" w:eastAsiaTheme="majorEastAsia" w:hAnsiTheme="majorHAnsi" w:cstheme="majorBidi"/>
      <w:i/>
      <w:iCs/>
      <w:color w:val="21292C" w:themeColor="accent5" w:themeShade="BF"/>
      <w:sz w:val="25"/>
      <w:szCs w:val="25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D6DB1"/>
    <w:rPr>
      <w:rFonts w:asciiTheme="majorHAnsi" w:eastAsiaTheme="majorEastAsia" w:hAnsiTheme="majorHAnsi" w:cstheme="majorBidi"/>
      <w:i/>
      <w:iCs/>
      <w:color w:val="3A837C" w:themeColor="accent2" w:themeShade="80"/>
      <w:sz w:val="24"/>
      <w:szCs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D6DB1"/>
    <w:rPr>
      <w:rFonts w:asciiTheme="majorHAnsi" w:eastAsiaTheme="majorEastAsia" w:hAnsiTheme="majorHAnsi" w:cstheme="majorBidi"/>
      <w:i/>
      <w:iCs/>
      <w:color w:val="4E5B63" w:themeColor="accent6" w:themeShade="80"/>
      <w:sz w:val="23"/>
      <w:szCs w:val="23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D6DB1"/>
    <w:rPr>
      <w:rFonts w:asciiTheme="majorHAnsi" w:eastAsiaTheme="majorEastAsia" w:hAnsiTheme="majorHAnsi" w:cstheme="majorBidi"/>
      <w:color w:val="286B6F" w:themeColor="accent1" w:themeShade="8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D6DB1"/>
    <w:rPr>
      <w:rFonts w:asciiTheme="majorHAnsi" w:eastAsiaTheme="majorEastAsia" w:hAnsiTheme="majorHAnsi" w:cstheme="majorBidi"/>
      <w:color w:val="3A837C" w:themeColor="accent2" w:themeShade="80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D6DB1"/>
    <w:rPr>
      <w:rFonts w:asciiTheme="majorHAnsi" w:eastAsiaTheme="majorEastAsia" w:hAnsiTheme="majorHAnsi" w:cstheme="majorBidi"/>
      <w:color w:val="4E5B63" w:themeColor="accent6" w:themeShade="8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BD6DB1"/>
    <w:pPr>
      <w:spacing w:line="240" w:lineRule="auto"/>
    </w:pPr>
    <w:rPr>
      <w:b/>
      <w:bCs/>
      <w:smallCaps/>
      <w:color w:val="67C2C8" w:themeColor="accent1"/>
      <w:spacing w:val="6"/>
    </w:rPr>
  </w:style>
  <w:style w:type="paragraph" w:styleId="Titel">
    <w:name w:val="Title"/>
    <w:basedOn w:val="Standard"/>
    <w:next w:val="Standard"/>
    <w:link w:val="TitelZchn"/>
    <w:uiPriority w:val="10"/>
    <w:qFormat/>
    <w:rsid w:val="00BD6DB1"/>
    <w:pPr>
      <w:spacing w:after="0" w:line="240" w:lineRule="auto"/>
      <w:contextualSpacing/>
    </w:pPr>
    <w:rPr>
      <w:rFonts w:asciiTheme="majorHAnsi" w:eastAsiaTheme="majorEastAsia" w:hAnsiTheme="majorHAnsi" w:cstheme="majorBidi"/>
      <w:color w:val="3C9FA6" w:themeColor="accent1" w:themeShade="BF"/>
      <w:spacing w:val="-10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BD6DB1"/>
    <w:rPr>
      <w:rFonts w:asciiTheme="majorHAnsi" w:eastAsiaTheme="majorEastAsia" w:hAnsiTheme="majorHAnsi" w:cstheme="majorBidi"/>
      <w:color w:val="3C9FA6" w:themeColor="accent1" w:themeShade="BF"/>
      <w:spacing w:val="-10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D6DB1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D6DB1"/>
    <w:rPr>
      <w:rFonts w:asciiTheme="majorHAnsi" w:eastAsiaTheme="majorEastAsia" w:hAnsiTheme="majorHAnsi" w:cstheme="majorBidi"/>
    </w:rPr>
  </w:style>
  <w:style w:type="character" w:styleId="Fett">
    <w:name w:val="Strong"/>
    <w:basedOn w:val="Absatz-Standardschriftart"/>
    <w:uiPriority w:val="22"/>
    <w:qFormat/>
    <w:rsid w:val="00BD6DB1"/>
    <w:rPr>
      <w:b/>
      <w:bCs/>
    </w:rPr>
  </w:style>
  <w:style w:type="character" w:styleId="Hervorhebung">
    <w:name w:val="Emphasis"/>
    <w:basedOn w:val="Absatz-Standardschriftart"/>
    <w:uiPriority w:val="20"/>
    <w:qFormat/>
    <w:rsid w:val="00BD6DB1"/>
    <w:rPr>
      <w:i/>
      <w:iCs/>
    </w:rPr>
  </w:style>
  <w:style w:type="paragraph" w:styleId="KeinLeerraum">
    <w:name w:val="No Spacing"/>
    <w:uiPriority w:val="1"/>
    <w:qFormat/>
    <w:rsid w:val="00BD6DB1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BD6DB1"/>
    <w:pPr>
      <w:spacing w:before="120"/>
      <w:ind w:left="720" w:right="720"/>
      <w:jc w:val="center"/>
    </w:pPr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BD6DB1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D6DB1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67C2C8" w:themeColor="accent1"/>
      <w:sz w:val="24"/>
      <w:szCs w:val="24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D6DB1"/>
    <w:rPr>
      <w:rFonts w:asciiTheme="majorHAnsi" w:eastAsiaTheme="majorEastAsia" w:hAnsiTheme="majorHAnsi" w:cstheme="majorBidi"/>
      <w:color w:val="67C2C8" w:themeColor="accent1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BD6DB1"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sid w:val="00BD6DB1"/>
    <w:rPr>
      <w:b w:val="0"/>
      <w:bCs w:val="0"/>
      <w:i/>
      <w:iCs/>
      <w:color w:val="67C2C8" w:themeColor="accent1"/>
    </w:rPr>
  </w:style>
  <w:style w:type="character" w:styleId="SchwacherVerweis">
    <w:name w:val="Subtle Reference"/>
    <w:basedOn w:val="Absatz-Standardschriftart"/>
    <w:uiPriority w:val="31"/>
    <w:qFormat/>
    <w:rsid w:val="00BD6DB1"/>
    <w:rPr>
      <w:smallCaps/>
      <w:color w:val="404040" w:themeColor="text1" w:themeTint="BF"/>
      <w:u w:val="single" w:color="7F7F7F" w:themeColor="text1" w:themeTint="80"/>
    </w:rPr>
  </w:style>
  <w:style w:type="character" w:styleId="Buchtitel">
    <w:name w:val="Book Title"/>
    <w:basedOn w:val="Absatz-Standardschriftart"/>
    <w:uiPriority w:val="33"/>
    <w:qFormat/>
    <w:rsid w:val="00BD6DB1"/>
    <w:rPr>
      <w:b/>
      <w:bCs/>
      <w:smallCaps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BD6DB1"/>
    <w:pPr>
      <w:outlineLvl w:val="9"/>
    </w:pPr>
  </w:style>
  <w:style w:type="paragraph" w:customStyle="1" w:styleId="Kapitelberschrift">
    <w:name w:val="Kapitelüberschrift"/>
    <w:basedOn w:val="Standard"/>
    <w:link w:val="KapitelberschriftZchn"/>
    <w:qFormat/>
    <w:rsid w:val="004F5A28"/>
    <w:pPr>
      <w:pBdr>
        <w:bottom w:val="single" w:sz="24" w:space="1" w:color="67C2C8" w:themeColor="accent1"/>
      </w:pBdr>
      <w:spacing w:before="480"/>
    </w:pPr>
    <w:rPr>
      <w:b/>
      <w:sz w:val="24"/>
      <w:szCs w:val="24"/>
    </w:rPr>
  </w:style>
  <w:style w:type="paragraph" w:customStyle="1" w:styleId="Lauftext">
    <w:name w:val="Lauftext"/>
    <w:basedOn w:val="Standard"/>
    <w:link w:val="LauftextZchn"/>
    <w:qFormat/>
    <w:rsid w:val="00FE56D4"/>
    <w:pPr>
      <w:tabs>
        <w:tab w:val="left" w:pos="336"/>
        <w:tab w:val="left" w:pos="392"/>
        <w:tab w:val="left" w:pos="426"/>
      </w:tabs>
      <w:spacing w:line="320" w:lineRule="exact"/>
      <w:ind w:left="28" w:hanging="6"/>
      <w:jc w:val="both"/>
    </w:pPr>
    <w:rPr>
      <w:sz w:val="20"/>
      <w:szCs w:val="20"/>
    </w:rPr>
  </w:style>
  <w:style w:type="character" w:customStyle="1" w:styleId="KapitelberschriftZchn">
    <w:name w:val="Kapitelüberschrift Zchn"/>
    <w:basedOn w:val="Absatz-Standardschriftart"/>
    <w:link w:val="Kapitelberschrift"/>
    <w:rsid w:val="004F5A28"/>
    <w:rPr>
      <w:b/>
      <w:sz w:val="24"/>
      <w:szCs w:val="24"/>
    </w:rPr>
  </w:style>
  <w:style w:type="character" w:customStyle="1" w:styleId="LauftextZchn">
    <w:name w:val="Lauftext Zchn"/>
    <w:basedOn w:val="Absatz-Standardschriftart"/>
    <w:link w:val="Lauftext"/>
    <w:rsid w:val="00FE56D4"/>
    <w:rPr>
      <w:sz w:val="20"/>
      <w:szCs w:val="20"/>
    </w:rPr>
  </w:style>
  <w:style w:type="paragraph" w:styleId="Verzeichnis2">
    <w:name w:val="toc 2"/>
    <w:basedOn w:val="Standard"/>
    <w:next w:val="Standard"/>
    <w:autoRedefine/>
    <w:uiPriority w:val="39"/>
    <w:unhideWhenUsed/>
    <w:rsid w:val="006F44AD"/>
    <w:pPr>
      <w:tabs>
        <w:tab w:val="right" w:leader="dot" w:pos="9449"/>
      </w:tabs>
      <w:spacing w:before="120" w:after="0"/>
      <w:ind w:left="266"/>
    </w:pPr>
    <w:rPr>
      <w:rFonts w:cstheme="minorHAnsi"/>
      <w:i/>
      <w:iCs/>
      <w:sz w:val="20"/>
      <w:szCs w:val="20"/>
    </w:rPr>
  </w:style>
  <w:style w:type="paragraph" w:styleId="Verzeichnis1">
    <w:name w:val="toc 1"/>
    <w:basedOn w:val="Standard"/>
    <w:next w:val="Standard"/>
    <w:autoRedefine/>
    <w:uiPriority w:val="39"/>
    <w:unhideWhenUsed/>
    <w:rsid w:val="00093799"/>
    <w:pPr>
      <w:tabs>
        <w:tab w:val="left" w:pos="426"/>
        <w:tab w:val="right" w:leader="dot" w:pos="9449"/>
      </w:tabs>
      <w:spacing w:before="240" w:after="120"/>
    </w:pPr>
    <w:rPr>
      <w:rFonts w:cstheme="minorHAnsi"/>
      <w:bCs/>
      <w:sz w:val="20"/>
      <w:szCs w:val="20"/>
    </w:rPr>
  </w:style>
  <w:style w:type="paragraph" w:styleId="Verzeichnis3">
    <w:name w:val="toc 3"/>
    <w:basedOn w:val="Standard"/>
    <w:next w:val="Standard"/>
    <w:autoRedefine/>
    <w:uiPriority w:val="39"/>
    <w:unhideWhenUsed/>
    <w:rsid w:val="00706290"/>
    <w:pPr>
      <w:spacing w:after="0"/>
      <w:ind w:left="440"/>
    </w:pPr>
    <w:rPr>
      <w:rFonts w:cstheme="minorHAnsi"/>
      <w:sz w:val="20"/>
      <w:szCs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69261E"/>
    <w:pPr>
      <w:spacing w:after="0"/>
      <w:ind w:left="660"/>
    </w:pPr>
    <w:rPr>
      <w:rFonts w:cstheme="minorHAnsi"/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69261E"/>
    <w:pPr>
      <w:spacing w:after="0"/>
      <w:ind w:left="880"/>
    </w:pPr>
    <w:rPr>
      <w:rFonts w:cstheme="minorHAnsi"/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69261E"/>
    <w:pPr>
      <w:spacing w:after="0"/>
      <w:ind w:left="1100"/>
    </w:pPr>
    <w:rPr>
      <w:rFonts w:cstheme="minorHAnsi"/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69261E"/>
    <w:pPr>
      <w:spacing w:after="0"/>
      <w:ind w:left="1320"/>
    </w:pPr>
    <w:rPr>
      <w:rFonts w:cstheme="minorHAnsi"/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69261E"/>
    <w:pPr>
      <w:spacing w:after="0"/>
      <w:ind w:left="1540"/>
    </w:pPr>
    <w:rPr>
      <w:rFonts w:cstheme="minorHAnsi"/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69261E"/>
    <w:pPr>
      <w:spacing w:after="0"/>
      <w:ind w:left="1760"/>
    </w:pPr>
    <w:rPr>
      <w:rFonts w:cstheme="minorHAnsi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69261E"/>
    <w:rPr>
      <w:color w:val="008391" w:themeColor="hyperlink"/>
      <w:u w:val="single"/>
    </w:rPr>
  </w:style>
  <w:style w:type="table" w:styleId="EinfacheTabelle1">
    <w:name w:val="Plain Table 1"/>
    <w:basedOn w:val="NormaleTabelle"/>
    <w:uiPriority w:val="41"/>
    <w:rsid w:val="0004716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itelblatt">
    <w:name w:val="Titelblatt"/>
    <w:basedOn w:val="Standard"/>
    <w:link w:val="TitelblattZchn"/>
    <w:qFormat/>
    <w:rsid w:val="00194DCE"/>
    <w:pPr>
      <w:tabs>
        <w:tab w:val="left" w:pos="2175"/>
      </w:tabs>
      <w:spacing w:line="240" w:lineRule="auto"/>
    </w:pPr>
    <w:rPr>
      <w:rFonts w:asciiTheme="majorHAnsi" w:hAnsiTheme="majorHAnsi" w:cstheme="majorHAnsi"/>
      <w:sz w:val="44"/>
      <w:szCs w:val="44"/>
      <w:lang w:val="en-US"/>
    </w:rPr>
  </w:style>
  <w:style w:type="paragraph" w:customStyle="1" w:styleId="Titelblatt2">
    <w:name w:val="Titelblatt2"/>
    <w:basedOn w:val="Standard"/>
    <w:link w:val="Titelblatt2Zchn"/>
    <w:qFormat/>
    <w:rsid w:val="00194DCE"/>
    <w:pPr>
      <w:tabs>
        <w:tab w:val="left" w:pos="3075"/>
      </w:tabs>
    </w:pPr>
    <w:rPr>
      <w:sz w:val="28"/>
      <w:szCs w:val="28"/>
    </w:rPr>
  </w:style>
  <w:style w:type="character" w:customStyle="1" w:styleId="TitelblattZchn">
    <w:name w:val="Titelblatt Zchn"/>
    <w:basedOn w:val="Absatz-Standardschriftart"/>
    <w:link w:val="Titelblatt"/>
    <w:rsid w:val="00194DCE"/>
    <w:rPr>
      <w:rFonts w:asciiTheme="majorHAnsi" w:hAnsiTheme="majorHAnsi" w:cstheme="majorHAnsi"/>
      <w:sz w:val="44"/>
      <w:szCs w:val="44"/>
      <w:lang w:val="en-US"/>
    </w:rPr>
  </w:style>
  <w:style w:type="character" w:customStyle="1" w:styleId="Titelblatt2Zchn">
    <w:name w:val="Titelblatt2 Zchn"/>
    <w:basedOn w:val="Absatz-Standardschriftart"/>
    <w:link w:val="Titelblatt2"/>
    <w:rsid w:val="00194DCE"/>
    <w:rPr>
      <w:sz w:val="28"/>
      <w:szCs w:val="28"/>
    </w:rPr>
  </w:style>
  <w:style w:type="table" w:styleId="Gitternetztabelle1hell-Akzent2">
    <w:name w:val="Grid Table 1 Light Accent 2"/>
    <w:basedOn w:val="NormaleTabelle"/>
    <w:uiPriority w:val="46"/>
    <w:rsid w:val="002A5D24"/>
    <w:pPr>
      <w:spacing w:after="0" w:line="240" w:lineRule="auto"/>
    </w:pPr>
    <w:tblPr>
      <w:tblStyleRowBandSize w:val="1"/>
      <w:tblStyleColBandSize w:val="1"/>
      <w:tblBorders>
        <w:top w:val="single" w:sz="4" w:space="0" w:color="DBEFEC" w:themeColor="accent2" w:themeTint="66"/>
        <w:left w:val="single" w:sz="4" w:space="0" w:color="DBEFEC" w:themeColor="accent2" w:themeTint="66"/>
        <w:bottom w:val="single" w:sz="4" w:space="0" w:color="DBEFEC" w:themeColor="accent2" w:themeTint="66"/>
        <w:right w:val="single" w:sz="4" w:space="0" w:color="DBEFEC" w:themeColor="accent2" w:themeTint="66"/>
        <w:insideH w:val="single" w:sz="4" w:space="0" w:color="DBEFEC" w:themeColor="accent2" w:themeTint="66"/>
        <w:insideV w:val="single" w:sz="4" w:space="0" w:color="DBEFE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9E7E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E7E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abellentitel">
    <w:name w:val="Tabellentitel"/>
    <w:basedOn w:val="Standard"/>
    <w:link w:val="TabellentitelZchn"/>
    <w:qFormat/>
    <w:rsid w:val="00C6019D"/>
    <w:pPr>
      <w:ind w:left="126"/>
    </w:pPr>
    <w:rPr>
      <w:b/>
      <w:sz w:val="18"/>
      <w:szCs w:val="18"/>
    </w:rPr>
  </w:style>
  <w:style w:type="character" w:customStyle="1" w:styleId="TabellentitelZchn">
    <w:name w:val="Tabellentitel Zchn"/>
    <w:basedOn w:val="Absatz-Standardschriftart"/>
    <w:link w:val="Tabellentitel"/>
    <w:rsid w:val="00C6019D"/>
    <w:rPr>
      <w:b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24FC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24FC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24FC4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24FC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24FC4"/>
    <w:rPr>
      <w:b/>
      <w:bCs/>
      <w:sz w:val="20"/>
      <w:szCs w:val="20"/>
    </w:rPr>
  </w:style>
  <w:style w:type="paragraph" w:customStyle="1" w:styleId="Unterkapitel">
    <w:name w:val="Unterkapitel"/>
    <w:basedOn w:val="Lauftext"/>
    <w:link w:val="UnterkapitelZchn"/>
    <w:autoRedefine/>
    <w:qFormat/>
    <w:rsid w:val="009A06F3"/>
    <w:pPr>
      <w:pBdr>
        <w:bottom w:val="single" w:sz="12" w:space="1" w:color="286B6F" w:themeColor="accent1" w:themeShade="80"/>
      </w:pBdr>
      <w:spacing w:before="480"/>
      <w:ind w:left="29"/>
    </w:pPr>
    <w:rPr>
      <w:sz w:val="24"/>
      <w:szCs w:val="24"/>
    </w:rPr>
  </w:style>
  <w:style w:type="paragraph" w:customStyle="1" w:styleId="Inhaltsverzeichnis">
    <w:name w:val="Inhaltsverzeichnis"/>
    <w:basedOn w:val="Kapitelberschrift"/>
    <w:link w:val="InhaltsverzeichnisZchn"/>
    <w:qFormat/>
    <w:rsid w:val="006F44AD"/>
  </w:style>
  <w:style w:type="character" w:customStyle="1" w:styleId="UnterkapitelZchn">
    <w:name w:val="Unterkapitel Zchn"/>
    <w:basedOn w:val="LauftextZchn"/>
    <w:link w:val="Unterkapitel"/>
    <w:rsid w:val="009A06F3"/>
    <w:rPr>
      <w:sz w:val="24"/>
      <w:szCs w:val="24"/>
    </w:rPr>
  </w:style>
  <w:style w:type="character" w:customStyle="1" w:styleId="InhaltsverzeichnisZchn">
    <w:name w:val="Inhaltsverzeichnis Zchn"/>
    <w:basedOn w:val="KapitelberschriftZchn"/>
    <w:link w:val="Inhaltsverzeichnis"/>
    <w:rsid w:val="006F44AD"/>
    <w:rPr>
      <w:b/>
      <w:sz w:val="24"/>
      <w:szCs w:val="24"/>
    </w:rPr>
  </w:style>
  <w:style w:type="paragraph" w:customStyle="1" w:styleId="Paragraph">
    <w:name w:val="Paragraph"/>
    <w:basedOn w:val="Standard"/>
    <w:link w:val="ParagraphZchn"/>
    <w:rsid w:val="009C6D32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</w:tabs>
      <w:spacing w:before="120" w:after="60" w:line="240" w:lineRule="auto"/>
      <w:jc w:val="both"/>
    </w:pPr>
    <w:rPr>
      <w:rFonts w:ascii="Times New Roman" w:eastAsia="Times" w:hAnsi="Times New Roman" w:cs="Times New Roman"/>
      <w:szCs w:val="20"/>
      <w:lang w:eastAsia="de-DE"/>
    </w:rPr>
  </w:style>
  <w:style w:type="character" w:customStyle="1" w:styleId="ParagraphZchn">
    <w:name w:val="Paragraph Zchn"/>
    <w:link w:val="Paragraph"/>
    <w:rsid w:val="009C6D32"/>
    <w:rPr>
      <w:rFonts w:ascii="Times New Roman" w:eastAsia="Times" w:hAnsi="Times New Roman" w:cs="Times New Roman"/>
      <w:szCs w:val="20"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F652C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F652C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652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unibas.ch/dam/jcr:20917d01-a51b-49eb-ab0a-73c2664dc018/R_Weiterbildungsstudium_00.pdf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hyperlink" Target="https://www.unibas.ch/dam/jcr:60f71594-0bea-42b5-ba86-d4eafc7209e9/441_900_01.pdf" TargetMode="External"/><Relationship Id="rId17" Type="http://schemas.openxmlformats.org/officeDocument/2006/relationships/footer" Target="footer5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yperlink" Target="https://www.unibas.ch/de/Universitaet/Administration-Services/Bereich-Rektorin/Kommunikation-Marketing/Kommunikation/Uebersetzungen/Glossar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footer" Target="footer7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9C6FADDF6749B19F8C31AE216C7E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18C859-A2EA-43A0-8E3B-4C3CE673B13C}"/>
      </w:docPartPr>
      <w:docPartBody>
        <w:p w:rsidR="00D8240F" w:rsidRDefault="00D8240F">
          <w:pPr>
            <w:pStyle w:val="2B9C6FADDF6749B19F8C31AE216C7E5F"/>
          </w:pPr>
          <w:r w:rsidRPr="00E3753C">
            <w:rPr>
              <w:rStyle w:val="Platzhaltertext"/>
            </w:rPr>
            <w:t>Klicken Sie hier und wählen Sie ein Format aus.</w:t>
          </w:r>
        </w:p>
      </w:docPartBody>
    </w:docPart>
    <w:docPart>
      <w:docPartPr>
        <w:name w:val="8C37029B1FB941D587502D7FF1713C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6488FD-A6AB-4C46-B747-871287104C92}"/>
      </w:docPartPr>
      <w:docPartBody>
        <w:p w:rsidR="00D8240F" w:rsidRDefault="00D8240F">
          <w:pPr>
            <w:pStyle w:val="8C37029B1FB941D587502D7FF1713C4D"/>
          </w:pPr>
          <w:r w:rsidRPr="00E3753C">
            <w:rPr>
              <w:rStyle w:val="Platzhaltertext"/>
            </w:rPr>
            <w:t xml:space="preserve">Klicken Sie hier, um den Namen des Studiengangs einzugeben. </w:t>
          </w:r>
          <w:r w:rsidRPr="00E3753C">
            <w:rPr>
              <w:rStyle w:val="Platzhaltertext"/>
            </w:rPr>
            <w:br/>
          </w:r>
          <w:r w:rsidRPr="00E3753C">
            <w:rPr>
              <w:rStyle w:val="Platzhaltertext"/>
            </w:rPr>
            <w:br/>
            <w:t>Modularisierte Angebote: Obere Zeilen löschen und hier pro Angebot eine Zeile eingeben; neue hinzufügen via +-Symbol rechts</w:t>
          </w:r>
        </w:p>
      </w:docPartBody>
    </w:docPart>
    <w:docPart>
      <w:docPartPr>
        <w:name w:val="0B174735F1E947E5B1713C194E3ED9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1E1D90-D8A1-4F6E-B7EC-600340310C4D}"/>
      </w:docPartPr>
      <w:docPartBody>
        <w:p w:rsidR="00D8240F" w:rsidRDefault="00D8240F">
          <w:pPr>
            <w:pStyle w:val="0B174735F1E947E5B1713C194E3ED928"/>
          </w:pPr>
          <w:r>
            <w:rPr>
              <w:rStyle w:val="Platzhaltertext"/>
            </w:rPr>
            <w:t>Wird von den Services Weiterbildung ausgefüllt</w:t>
          </w:r>
        </w:p>
      </w:docPartBody>
    </w:docPart>
    <w:docPart>
      <w:docPartPr>
        <w:name w:val="C7E6106FED2E46D6B0CED221B4B137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F831EA-D472-4FD8-9C7E-29D068528B0D}"/>
      </w:docPartPr>
      <w:docPartBody>
        <w:p w:rsidR="00D8240F" w:rsidRDefault="00D8240F">
          <w:pPr>
            <w:pStyle w:val="C7E6106FED2E46D6B0CED221B4B1376D"/>
          </w:pPr>
          <w:r>
            <w:rPr>
              <w:rStyle w:val="Platzhaltertext"/>
            </w:rPr>
            <w:t>Datum wählen</w:t>
          </w:r>
        </w:p>
      </w:docPartBody>
    </w:docPart>
    <w:docPart>
      <w:docPartPr>
        <w:name w:val="5518E87310064CE589110833176BF3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69F07E-552F-44E3-9268-B544941D2A9F}"/>
      </w:docPartPr>
      <w:docPartBody>
        <w:p w:rsidR="00D8240F" w:rsidRDefault="00D8240F">
          <w:pPr>
            <w:pStyle w:val="5518E87310064CE589110833176BF346"/>
          </w:pPr>
          <w:r w:rsidRPr="00E3753C">
            <w:rPr>
              <w:rStyle w:val="Platzhaltertext"/>
            </w:rPr>
            <w:t>Wählen Sie eine Fak. aus</w:t>
          </w:r>
          <w:r>
            <w:rPr>
              <w:rStyle w:val="Platzhaltertext"/>
            </w:rPr>
            <w:t xml:space="preserve"> oder geben Sie ggf. eine andere Trägerschaft ein</w:t>
          </w:r>
          <w:r w:rsidRPr="00E3753C">
            <w:rPr>
              <w:rStyle w:val="Platzhaltertext"/>
            </w:rPr>
            <w:t>.</w:t>
          </w:r>
        </w:p>
      </w:docPartBody>
    </w:docPart>
    <w:docPart>
      <w:docPartPr>
        <w:name w:val="26B420ACF5D740608AB8BA1F0263AC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CFD190-5D56-42C3-87CD-E5DB69C41C41}"/>
      </w:docPartPr>
      <w:docPartBody>
        <w:p w:rsidR="00D8240F" w:rsidRDefault="00D8240F">
          <w:pPr>
            <w:pStyle w:val="26B420ACF5D740608AB8BA1F0263AC73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3E064C01C14B43E78C7CAC2BCE7540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E67118-8338-4E5B-A740-69715E67290C}"/>
      </w:docPartPr>
      <w:docPartBody>
        <w:p w:rsidR="00D8240F" w:rsidRDefault="00D8240F">
          <w:pPr>
            <w:pStyle w:val="3E064C01C14B43E78C7CAC2BCE7540E4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2F05957E5C8E40CAA315DEA9F7F4A4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36430F-68A9-44BD-9FE4-D381432123AC}"/>
      </w:docPartPr>
      <w:docPartBody>
        <w:p w:rsidR="00D8240F" w:rsidRDefault="00D8240F">
          <w:pPr>
            <w:pStyle w:val="2F05957E5C8E40CAA315DEA9F7F4A439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5E61A2655560418BBF00B2A6581789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EEC887-28CB-46FD-BED8-0DA18924C448}"/>
      </w:docPartPr>
      <w:docPartBody>
        <w:p w:rsidR="00D8240F" w:rsidRDefault="00D8240F">
          <w:pPr>
            <w:pStyle w:val="5E61A2655560418BBF00B2A6581789BA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DF55BC4E87B94742A1B05E8B7573B2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4EBD3C-98E6-4E66-A8ED-6BDFECBD2CFB}"/>
      </w:docPartPr>
      <w:docPartBody>
        <w:p w:rsidR="00D8240F" w:rsidRDefault="00D8240F">
          <w:pPr>
            <w:pStyle w:val="DF55BC4E87B94742A1B05E8B7573B2CD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7FA496D780AD423590ADA681649591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04495B-66C5-42DF-BF03-8728F233FA20}"/>
      </w:docPartPr>
      <w:docPartBody>
        <w:p w:rsidR="00D8240F" w:rsidRDefault="00D8240F">
          <w:pPr>
            <w:pStyle w:val="7FA496D780AD423590ADA681649591F0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DECA66BEDE9549DA9D3A352F48642C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44E17F-58A6-4D8E-B7A4-B02DA03CEA32}"/>
      </w:docPartPr>
      <w:docPartBody>
        <w:p w:rsidR="00D8240F" w:rsidRDefault="00D8240F">
          <w:pPr>
            <w:pStyle w:val="DECA66BEDE9549DA9D3A352F48642CD2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E13465F48F3247A18FE3D37DFAA408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DE2F7C-EC05-41A2-B4D4-95672275C9BD}"/>
      </w:docPartPr>
      <w:docPartBody>
        <w:p w:rsidR="00D8240F" w:rsidRDefault="00D8240F">
          <w:pPr>
            <w:pStyle w:val="E13465F48F3247A18FE3D37DFAA40805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3F02008BA812414BAE366D7DDC00C5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3BE81B-3FF3-4A7F-AE45-BBB88FACFD1B}"/>
      </w:docPartPr>
      <w:docPartBody>
        <w:p w:rsidR="00D8240F" w:rsidRDefault="00D8240F">
          <w:pPr>
            <w:pStyle w:val="3F02008BA812414BAE366D7DDC00C5E1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B52A3AD273594E8888C5641E231FEC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0C4764-9C64-4BCE-84F4-190D88248E2A}"/>
      </w:docPartPr>
      <w:docPartBody>
        <w:p w:rsidR="00D8240F" w:rsidRDefault="00D8240F">
          <w:pPr>
            <w:pStyle w:val="B52A3AD273594E8888C5641E231FEC95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3E19695F864B4DBC81766873D26A7A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288AD5-C08C-4A5F-95D7-8868C42C48D3}"/>
      </w:docPartPr>
      <w:docPartBody>
        <w:p w:rsidR="00D8240F" w:rsidRDefault="00D8240F">
          <w:pPr>
            <w:pStyle w:val="3E19695F864B4DBC81766873D26A7AAB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8F031DEB72684CD9A0A6C75502DF31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C98EF7-803E-46CF-9A8B-128600796E80}"/>
      </w:docPartPr>
      <w:docPartBody>
        <w:p w:rsidR="00D8240F" w:rsidRDefault="00D8240F">
          <w:pPr>
            <w:pStyle w:val="8F031DEB72684CD9A0A6C75502DF3180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7E81CE47089B451A95421EBFE61CAC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BF2391-B587-466C-B1AC-31A1EE7E3747}"/>
      </w:docPartPr>
      <w:docPartBody>
        <w:p w:rsidR="00D8240F" w:rsidRDefault="00D8240F">
          <w:pPr>
            <w:pStyle w:val="7E81CE47089B451A95421EBFE61CAC9B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8A0B5A481BC04DBBAC0A45A60D098C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F151B3-D6AA-4817-9FA0-3B5013999ABC}"/>
      </w:docPartPr>
      <w:docPartBody>
        <w:p w:rsidR="00D8240F" w:rsidRDefault="00D8240F">
          <w:pPr>
            <w:pStyle w:val="8A0B5A481BC04DBBAC0A45A60D098C71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0F264CCEAF46498AAA89A7EFBC4FE0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261073-89C9-4C9D-9594-B455BB0FDEB7}"/>
      </w:docPartPr>
      <w:docPartBody>
        <w:p w:rsidR="00D8240F" w:rsidRDefault="00D8240F">
          <w:pPr>
            <w:pStyle w:val="0F264CCEAF46498AAA89A7EFBC4FE03E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3FB7D68F418B4DEABAF334A6BCE092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53C0A5-04A8-49F5-8982-05BB784FBAF4}"/>
      </w:docPartPr>
      <w:docPartBody>
        <w:p w:rsidR="00D8240F" w:rsidRDefault="00D8240F">
          <w:pPr>
            <w:pStyle w:val="3FB7D68F418B4DEABAF334A6BCE092F1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377A8FFB5522473981AC18B1897E9F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E820F8-DD24-436D-A20C-A272FCD70B8E}"/>
      </w:docPartPr>
      <w:docPartBody>
        <w:p w:rsidR="00D8240F" w:rsidRDefault="00D8240F">
          <w:pPr>
            <w:pStyle w:val="377A8FFB5522473981AC18B1897E9FBC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7801F7B23F614F0ABE50F8351D5BD7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37D38A-65FC-4285-9DCC-A81514D34270}"/>
      </w:docPartPr>
      <w:docPartBody>
        <w:p w:rsidR="00D8240F" w:rsidRDefault="00D8240F">
          <w:pPr>
            <w:pStyle w:val="7801F7B23F614F0ABE50F8351D5BD7F7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6D72B055A30C467D9F0601779C82C1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9798E0-12C5-48D4-B249-FFF0E93E5657}"/>
      </w:docPartPr>
      <w:docPartBody>
        <w:p w:rsidR="00D8240F" w:rsidRDefault="00D8240F">
          <w:pPr>
            <w:pStyle w:val="6D72B055A30C467D9F0601779C82C120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BB68707417DA4DBC82569A96A118B1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0EF69B-16A9-4AEB-8A8A-2683FA938ACB}"/>
      </w:docPartPr>
      <w:docPartBody>
        <w:p w:rsidR="00D8240F" w:rsidRDefault="00D8240F">
          <w:pPr>
            <w:pStyle w:val="BB68707417DA4DBC82569A96A118B15F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6B63D3C3BCA84966947F27F2927C8C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A3E02E-5A3C-4FFF-881E-8A37D183F43F}"/>
      </w:docPartPr>
      <w:docPartBody>
        <w:p w:rsidR="00D8240F" w:rsidRDefault="00D8240F">
          <w:pPr>
            <w:pStyle w:val="6B63D3C3BCA84966947F27F2927C8C68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983D90D481754FB6BFE15FAECC24B9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1F52BA-EA64-4D6B-AC6E-0DE7527AFBA6}"/>
      </w:docPartPr>
      <w:docPartBody>
        <w:p w:rsidR="00D8240F" w:rsidRDefault="00D8240F">
          <w:pPr>
            <w:pStyle w:val="983D90D481754FB6BFE15FAECC24B910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EDE2AF3604E5459ABD278C8B5CE244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2F33D6-1D71-445D-A48E-40A6F238DBA7}"/>
      </w:docPartPr>
      <w:docPartBody>
        <w:p w:rsidR="00D8240F" w:rsidRDefault="00D8240F">
          <w:pPr>
            <w:pStyle w:val="EDE2AF3604E5459ABD278C8B5CE244F6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86C23A20CDFB4E49AC2E554A0B1E98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A7107F-0801-4B2C-85AA-FA8CFFBC6C49}"/>
      </w:docPartPr>
      <w:docPartBody>
        <w:p w:rsidR="00D8240F" w:rsidRDefault="00D8240F">
          <w:pPr>
            <w:pStyle w:val="86C23A20CDFB4E49AC2E554A0B1E9806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D695D04E15324956A16D4ECBD5463E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89A4D-317C-435C-954F-4C10F5BB278A}"/>
      </w:docPartPr>
      <w:docPartBody>
        <w:p w:rsidR="00D8240F" w:rsidRDefault="00D8240F">
          <w:pPr>
            <w:pStyle w:val="D695D04E15324956A16D4ECBD5463E77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C31DC91E06CE4CBE8B9ACA39FB456A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3ED4D3-75CE-4FC0-AD5C-BCAE10988E13}"/>
      </w:docPartPr>
      <w:docPartBody>
        <w:p w:rsidR="00D8240F" w:rsidRDefault="00D8240F">
          <w:pPr>
            <w:pStyle w:val="C31DC91E06CE4CBE8B9ACA39FB456AEC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52D7228BE6D4474497850A57FEC737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ED9E5C-7AB2-41C1-9488-19FA0E9E0121}"/>
      </w:docPartPr>
      <w:docPartBody>
        <w:p w:rsidR="00D8240F" w:rsidRDefault="00D8240F">
          <w:pPr>
            <w:pStyle w:val="52D7228BE6D4474497850A57FEC7374A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4D7EC2368EDA4953A0C5E43F8EDE89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3B50C4-AC04-47A1-8666-A3FF152934BC}"/>
      </w:docPartPr>
      <w:docPartBody>
        <w:p w:rsidR="00D8240F" w:rsidRDefault="00D8240F">
          <w:pPr>
            <w:pStyle w:val="4D7EC2368EDA4953A0C5E43F8EDE89F1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EA7543E3A2A74E8B934C4233DE7696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2718FD-F3D3-43F7-94BF-BC9D5AF669ED}"/>
      </w:docPartPr>
      <w:docPartBody>
        <w:p w:rsidR="00D8240F" w:rsidRDefault="00D8240F">
          <w:pPr>
            <w:pStyle w:val="EA7543E3A2A74E8B934C4233DE7696B6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A430CAE4BF03407FACC8B97986C2CC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45893E-E966-4D39-B4AE-35889EB068ED}"/>
      </w:docPartPr>
      <w:docPartBody>
        <w:p w:rsidR="00D8240F" w:rsidRDefault="00D8240F">
          <w:pPr>
            <w:pStyle w:val="A430CAE4BF03407FACC8B97986C2CC2F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6A1CCEF753CB4AACA2BB8711ADFC0C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FC4901-CB96-4DD1-8BF9-5E79F08B8599}"/>
      </w:docPartPr>
      <w:docPartBody>
        <w:p w:rsidR="00D8240F" w:rsidRDefault="00D8240F">
          <w:pPr>
            <w:pStyle w:val="6A1CCEF753CB4AACA2BB8711ADFC0CAF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531E061BFED14BF49D53C5ABE44DC2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8B667B-2F82-4E7B-B50F-CD9F837844A4}"/>
      </w:docPartPr>
      <w:docPartBody>
        <w:p w:rsidR="00D8240F" w:rsidRDefault="00D8240F">
          <w:pPr>
            <w:pStyle w:val="531E061BFED14BF49D53C5ABE44DC279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F4ED1AC9AFA9464CBA94B0275DC269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F39845-6E08-4FB0-9556-855CCED91147}"/>
      </w:docPartPr>
      <w:docPartBody>
        <w:p w:rsidR="00D8240F" w:rsidRDefault="00D8240F">
          <w:pPr>
            <w:pStyle w:val="F4ED1AC9AFA9464CBA94B0275DC269E3"/>
          </w:pPr>
          <w:r>
            <w:rPr>
              <w:rStyle w:val="Platzhaltertext"/>
            </w:rPr>
            <w:t>Format</w:t>
          </w:r>
        </w:p>
      </w:docPartBody>
    </w:docPart>
    <w:docPart>
      <w:docPartPr>
        <w:name w:val="2DB3C181ADB74FF7BE6A3041069FBE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17FDF8-D5D5-45B7-9BE5-2EFF50E39975}"/>
      </w:docPartPr>
      <w:docPartBody>
        <w:p w:rsidR="00D8240F" w:rsidRDefault="00D8240F">
          <w:pPr>
            <w:pStyle w:val="2DB3C181ADB74FF7BE6A3041069FBEC7"/>
          </w:pPr>
          <w:r>
            <w:rPr>
              <w:rStyle w:val="Platzhaltertext"/>
            </w:rPr>
            <w:t>Bezeichnung</w:t>
          </w:r>
        </w:p>
      </w:docPartBody>
    </w:docPart>
    <w:docPart>
      <w:docPartPr>
        <w:name w:val="4418BAE69F2E4941B05DE2AC063EBC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640263-EF31-4CB3-A2FD-061E644FBD62}"/>
      </w:docPartPr>
      <w:docPartBody>
        <w:p w:rsidR="00D8240F" w:rsidRDefault="00D8240F">
          <w:pPr>
            <w:pStyle w:val="4418BAE69F2E4941B05DE2AC063EBC3A"/>
          </w:pPr>
          <w:r>
            <w:rPr>
              <w:rStyle w:val="Platzhaltertext"/>
            </w:rPr>
            <w:t>#</w:t>
          </w:r>
        </w:p>
      </w:docPartBody>
    </w:docPart>
    <w:docPart>
      <w:docPartPr>
        <w:name w:val="313CBEA0D3E24A6F8DC57E55F5F84C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10EF3E-6385-4FDA-BED8-7D6ABDB13C8C}"/>
      </w:docPartPr>
      <w:docPartBody>
        <w:p w:rsidR="00D8240F" w:rsidRDefault="00D8240F">
          <w:pPr>
            <w:pStyle w:val="313CBEA0D3E24A6F8DC57E55F5F84CCC"/>
          </w:pPr>
          <w:r w:rsidRPr="007F58F2">
            <w:rPr>
              <w:rStyle w:val="Platzhaltertext"/>
            </w:rPr>
            <w:t xml:space="preserve">Klicken oder tippen Sie hier, um </w:t>
          </w:r>
          <w:r>
            <w:rPr>
              <w:rStyle w:val="Platzhaltertext"/>
            </w:rPr>
            <w:t>die Studiengangbezeichnung einzugeben</w:t>
          </w:r>
          <w:r w:rsidRPr="007F58F2">
            <w:rPr>
              <w:rStyle w:val="Platzhaltertext"/>
            </w:rPr>
            <w:t>.</w:t>
          </w:r>
        </w:p>
      </w:docPartBody>
    </w:docPart>
    <w:docPart>
      <w:docPartPr>
        <w:name w:val="6DB2A629D3AC4AF8966EC96C31BA17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80F2D8-8638-4757-9163-1465AAA094DE}"/>
      </w:docPartPr>
      <w:docPartBody>
        <w:p w:rsidR="00D8240F" w:rsidRDefault="00D8240F">
          <w:pPr>
            <w:pStyle w:val="6DB2A629D3AC4AF8966EC96C31BA1776"/>
          </w:pPr>
          <w:r w:rsidRPr="00390970">
            <w:rPr>
              <w:rStyle w:val="Platzhaltertext"/>
              <w:sz w:val="20"/>
              <w:szCs w:val="20"/>
            </w:rPr>
            <w:t>Klicken Sie hier, um die Studiengangbezeichnung einzugeben.</w:t>
          </w:r>
        </w:p>
      </w:docPartBody>
    </w:docPart>
    <w:docPart>
      <w:docPartPr>
        <w:name w:val="CEB72230A3304921BFA8E0DF185302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F6A8CD-C012-4EC9-95FF-821E515D70A0}"/>
      </w:docPartPr>
      <w:docPartBody>
        <w:p w:rsidR="00D8240F" w:rsidRDefault="00D8240F">
          <w:pPr>
            <w:pStyle w:val="CEB72230A3304921BFA8E0DF185302ED"/>
          </w:pPr>
          <w:r w:rsidRPr="004A4B73">
            <w:rPr>
              <w:rStyle w:val="Platzhaltertext"/>
              <w:i/>
              <w:sz w:val="20"/>
              <w:szCs w:val="20"/>
            </w:rPr>
            <w:t>Klicken Sie hier, um die Studiengangbezeichnung einzugeben.</w:t>
          </w:r>
        </w:p>
      </w:docPartBody>
    </w:docPart>
    <w:docPart>
      <w:docPartPr>
        <w:name w:val="97EB8E60AA1D4E548CFB93B1B781B6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EC2C9C-1D6F-44A5-BFC7-A20A6439A1F2}"/>
      </w:docPartPr>
      <w:docPartBody>
        <w:p w:rsidR="00D8240F" w:rsidRDefault="00D8240F">
          <w:pPr>
            <w:pStyle w:val="97EB8E60AA1D4E548CFB93B1B781B657"/>
          </w:pPr>
          <w:r w:rsidRPr="001E57E5">
            <w:rPr>
              <w:rStyle w:val="Platzhaltertext"/>
            </w:rPr>
            <w:t>Klicken Sie hier, um die Studiengangbezeichnung einzugeben.</w:t>
          </w:r>
        </w:p>
      </w:docPartBody>
    </w:docPart>
    <w:docPart>
      <w:docPartPr>
        <w:name w:val="5F78060291E645F5882D4C4ACE83B3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73D940-9143-4F3F-B22D-22C8413E46F3}"/>
      </w:docPartPr>
      <w:docPartBody>
        <w:p w:rsidR="00D8240F" w:rsidRDefault="00D8240F">
          <w:pPr>
            <w:pStyle w:val="5F78060291E645F5882D4C4ACE83B357"/>
          </w:pPr>
          <w:r w:rsidRPr="00390970">
            <w:rPr>
              <w:rStyle w:val="Platzhaltertext"/>
              <w:sz w:val="20"/>
              <w:szCs w:val="20"/>
            </w:rPr>
            <w:t>Klicken Sie hier, um die Studiengangbezeichnung einzugeben.</w:t>
          </w:r>
        </w:p>
      </w:docPartBody>
    </w:docPart>
    <w:docPart>
      <w:docPartPr>
        <w:name w:val="41B97F06CAA14D4FACCAC4642D7182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164767-19E5-4B3B-B5CF-E7B7A8A39E5E}"/>
      </w:docPartPr>
      <w:docPartBody>
        <w:p w:rsidR="00185F4F" w:rsidRDefault="00D8240F" w:rsidP="00D8240F">
          <w:pPr>
            <w:pStyle w:val="41B97F06CAA14D4FACCAC4642D718270"/>
          </w:pPr>
          <w:r w:rsidRPr="00390970">
            <w:rPr>
              <w:rStyle w:val="Platzhaltertext"/>
              <w:sz w:val="20"/>
              <w:szCs w:val="20"/>
            </w:rPr>
            <w:t>Klicken Sie hier, um die Studiengangbezeichnung einzugeben.</w:t>
          </w:r>
        </w:p>
      </w:docPartBody>
    </w:docPart>
    <w:docPart>
      <w:docPartPr>
        <w:name w:val="557000ABB49F4E9987EA28A969EECA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012C5B-547F-4FDC-B3B9-A7C493736575}"/>
      </w:docPartPr>
      <w:docPartBody>
        <w:p w:rsidR="00185F4F" w:rsidRDefault="00D8240F" w:rsidP="00D8240F">
          <w:pPr>
            <w:pStyle w:val="557000ABB49F4E9987EA28A969EECA4F"/>
          </w:pPr>
          <w:r w:rsidRPr="00390970">
            <w:rPr>
              <w:rStyle w:val="Platzhaltertext"/>
              <w:sz w:val="20"/>
              <w:szCs w:val="20"/>
            </w:rPr>
            <w:t>Klicken Sie hier, um die Studiengangbezeichnung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40F"/>
    <w:rsid w:val="00185F4F"/>
    <w:rsid w:val="0036437D"/>
    <w:rsid w:val="00D47F14"/>
    <w:rsid w:val="00D8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8240F"/>
    <w:rPr>
      <w:color w:val="808080"/>
    </w:rPr>
  </w:style>
  <w:style w:type="paragraph" w:customStyle="1" w:styleId="2B9C6FADDF6749B19F8C31AE216C7E5F">
    <w:name w:val="2B9C6FADDF6749B19F8C31AE216C7E5F"/>
  </w:style>
  <w:style w:type="paragraph" w:customStyle="1" w:styleId="8C37029B1FB941D587502D7FF1713C4D">
    <w:name w:val="8C37029B1FB941D587502D7FF1713C4D"/>
  </w:style>
  <w:style w:type="paragraph" w:customStyle="1" w:styleId="0B174735F1E947E5B1713C194E3ED928">
    <w:name w:val="0B174735F1E947E5B1713C194E3ED928"/>
  </w:style>
  <w:style w:type="paragraph" w:customStyle="1" w:styleId="C7E6106FED2E46D6B0CED221B4B1376D">
    <w:name w:val="C7E6106FED2E46D6B0CED221B4B1376D"/>
  </w:style>
  <w:style w:type="paragraph" w:customStyle="1" w:styleId="5518E87310064CE589110833176BF346">
    <w:name w:val="5518E87310064CE589110833176BF346"/>
  </w:style>
  <w:style w:type="paragraph" w:customStyle="1" w:styleId="26B420ACF5D740608AB8BA1F0263AC73">
    <w:name w:val="26B420ACF5D740608AB8BA1F0263AC73"/>
  </w:style>
  <w:style w:type="paragraph" w:customStyle="1" w:styleId="3E064C01C14B43E78C7CAC2BCE7540E4">
    <w:name w:val="3E064C01C14B43E78C7CAC2BCE7540E4"/>
  </w:style>
  <w:style w:type="paragraph" w:customStyle="1" w:styleId="2F05957E5C8E40CAA315DEA9F7F4A439">
    <w:name w:val="2F05957E5C8E40CAA315DEA9F7F4A439"/>
  </w:style>
  <w:style w:type="paragraph" w:customStyle="1" w:styleId="5E61A2655560418BBF00B2A6581789BA">
    <w:name w:val="5E61A2655560418BBF00B2A6581789BA"/>
  </w:style>
  <w:style w:type="paragraph" w:customStyle="1" w:styleId="DF55BC4E87B94742A1B05E8B7573B2CD">
    <w:name w:val="DF55BC4E87B94742A1B05E8B7573B2CD"/>
  </w:style>
  <w:style w:type="paragraph" w:customStyle="1" w:styleId="7FA496D780AD423590ADA681649591F0">
    <w:name w:val="7FA496D780AD423590ADA681649591F0"/>
  </w:style>
  <w:style w:type="paragraph" w:customStyle="1" w:styleId="DECA66BEDE9549DA9D3A352F48642CD2">
    <w:name w:val="DECA66BEDE9549DA9D3A352F48642CD2"/>
  </w:style>
  <w:style w:type="paragraph" w:customStyle="1" w:styleId="E13465F48F3247A18FE3D37DFAA40805">
    <w:name w:val="E13465F48F3247A18FE3D37DFAA40805"/>
  </w:style>
  <w:style w:type="paragraph" w:customStyle="1" w:styleId="3F02008BA812414BAE366D7DDC00C5E1">
    <w:name w:val="3F02008BA812414BAE366D7DDC00C5E1"/>
  </w:style>
  <w:style w:type="paragraph" w:customStyle="1" w:styleId="B52A3AD273594E8888C5641E231FEC95">
    <w:name w:val="B52A3AD273594E8888C5641E231FEC95"/>
  </w:style>
  <w:style w:type="paragraph" w:customStyle="1" w:styleId="3E19695F864B4DBC81766873D26A7AAB">
    <w:name w:val="3E19695F864B4DBC81766873D26A7AAB"/>
  </w:style>
  <w:style w:type="paragraph" w:customStyle="1" w:styleId="8F031DEB72684CD9A0A6C75502DF3180">
    <w:name w:val="8F031DEB72684CD9A0A6C75502DF3180"/>
  </w:style>
  <w:style w:type="paragraph" w:customStyle="1" w:styleId="7E81CE47089B451A95421EBFE61CAC9B">
    <w:name w:val="7E81CE47089B451A95421EBFE61CAC9B"/>
  </w:style>
  <w:style w:type="paragraph" w:customStyle="1" w:styleId="8A0B5A481BC04DBBAC0A45A60D098C71">
    <w:name w:val="8A0B5A481BC04DBBAC0A45A60D098C71"/>
  </w:style>
  <w:style w:type="paragraph" w:customStyle="1" w:styleId="0F264CCEAF46498AAA89A7EFBC4FE03E">
    <w:name w:val="0F264CCEAF46498AAA89A7EFBC4FE03E"/>
  </w:style>
  <w:style w:type="paragraph" w:customStyle="1" w:styleId="3FB7D68F418B4DEABAF334A6BCE092F1">
    <w:name w:val="3FB7D68F418B4DEABAF334A6BCE092F1"/>
  </w:style>
  <w:style w:type="paragraph" w:customStyle="1" w:styleId="377A8FFB5522473981AC18B1897E9FBC">
    <w:name w:val="377A8FFB5522473981AC18B1897E9FBC"/>
  </w:style>
  <w:style w:type="paragraph" w:customStyle="1" w:styleId="7801F7B23F614F0ABE50F8351D5BD7F7">
    <w:name w:val="7801F7B23F614F0ABE50F8351D5BD7F7"/>
  </w:style>
  <w:style w:type="paragraph" w:customStyle="1" w:styleId="6D72B055A30C467D9F0601779C82C120">
    <w:name w:val="6D72B055A30C467D9F0601779C82C120"/>
  </w:style>
  <w:style w:type="paragraph" w:customStyle="1" w:styleId="BB68707417DA4DBC82569A96A118B15F">
    <w:name w:val="BB68707417DA4DBC82569A96A118B15F"/>
  </w:style>
  <w:style w:type="paragraph" w:customStyle="1" w:styleId="6B63D3C3BCA84966947F27F2927C8C68">
    <w:name w:val="6B63D3C3BCA84966947F27F2927C8C68"/>
  </w:style>
  <w:style w:type="paragraph" w:customStyle="1" w:styleId="983D90D481754FB6BFE15FAECC24B910">
    <w:name w:val="983D90D481754FB6BFE15FAECC24B910"/>
  </w:style>
  <w:style w:type="paragraph" w:customStyle="1" w:styleId="EDE2AF3604E5459ABD278C8B5CE244F6">
    <w:name w:val="EDE2AF3604E5459ABD278C8B5CE244F6"/>
  </w:style>
  <w:style w:type="paragraph" w:customStyle="1" w:styleId="86C23A20CDFB4E49AC2E554A0B1E9806">
    <w:name w:val="86C23A20CDFB4E49AC2E554A0B1E9806"/>
  </w:style>
  <w:style w:type="paragraph" w:customStyle="1" w:styleId="D695D04E15324956A16D4ECBD5463E77">
    <w:name w:val="D695D04E15324956A16D4ECBD5463E77"/>
  </w:style>
  <w:style w:type="paragraph" w:customStyle="1" w:styleId="C31DC91E06CE4CBE8B9ACA39FB456AEC">
    <w:name w:val="C31DC91E06CE4CBE8B9ACA39FB456AEC"/>
  </w:style>
  <w:style w:type="paragraph" w:customStyle="1" w:styleId="52D7228BE6D4474497850A57FEC7374A">
    <w:name w:val="52D7228BE6D4474497850A57FEC7374A"/>
  </w:style>
  <w:style w:type="paragraph" w:customStyle="1" w:styleId="4D7EC2368EDA4953A0C5E43F8EDE89F1">
    <w:name w:val="4D7EC2368EDA4953A0C5E43F8EDE89F1"/>
  </w:style>
  <w:style w:type="paragraph" w:customStyle="1" w:styleId="EA7543E3A2A74E8B934C4233DE7696B6">
    <w:name w:val="EA7543E3A2A74E8B934C4233DE7696B6"/>
  </w:style>
  <w:style w:type="paragraph" w:customStyle="1" w:styleId="A430CAE4BF03407FACC8B97986C2CC2F">
    <w:name w:val="A430CAE4BF03407FACC8B97986C2CC2F"/>
  </w:style>
  <w:style w:type="paragraph" w:customStyle="1" w:styleId="6A1CCEF753CB4AACA2BB8711ADFC0CAF">
    <w:name w:val="6A1CCEF753CB4AACA2BB8711ADFC0CAF"/>
  </w:style>
  <w:style w:type="paragraph" w:customStyle="1" w:styleId="531E061BFED14BF49D53C5ABE44DC279">
    <w:name w:val="531E061BFED14BF49D53C5ABE44DC279"/>
  </w:style>
  <w:style w:type="paragraph" w:customStyle="1" w:styleId="F4ED1AC9AFA9464CBA94B0275DC269E3">
    <w:name w:val="F4ED1AC9AFA9464CBA94B0275DC269E3"/>
  </w:style>
  <w:style w:type="paragraph" w:customStyle="1" w:styleId="2DB3C181ADB74FF7BE6A3041069FBEC7">
    <w:name w:val="2DB3C181ADB74FF7BE6A3041069FBEC7"/>
  </w:style>
  <w:style w:type="paragraph" w:customStyle="1" w:styleId="4418BAE69F2E4941B05DE2AC063EBC3A">
    <w:name w:val="4418BAE69F2E4941B05DE2AC063EBC3A"/>
  </w:style>
  <w:style w:type="paragraph" w:customStyle="1" w:styleId="313CBEA0D3E24A6F8DC57E55F5F84CCC">
    <w:name w:val="313CBEA0D3E24A6F8DC57E55F5F84CCC"/>
  </w:style>
  <w:style w:type="paragraph" w:customStyle="1" w:styleId="6DB2A629D3AC4AF8966EC96C31BA1776">
    <w:name w:val="6DB2A629D3AC4AF8966EC96C31BA1776"/>
  </w:style>
  <w:style w:type="paragraph" w:customStyle="1" w:styleId="CEB72230A3304921BFA8E0DF185302ED">
    <w:name w:val="CEB72230A3304921BFA8E0DF185302ED"/>
  </w:style>
  <w:style w:type="paragraph" w:customStyle="1" w:styleId="97EB8E60AA1D4E548CFB93B1B781B657">
    <w:name w:val="97EB8E60AA1D4E548CFB93B1B781B657"/>
  </w:style>
  <w:style w:type="paragraph" w:customStyle="1" w:styleId="5F78060291E645F5882D4C4ACE83B357">
    <w:name w:val="5F78060291E645F5882D4C4ACE83B357"/>
  </w:style>
  <w:style w:type="paragraph" w:customStyle="1" w:styleId="72D896A0DDB14E9A942C5472B2E56E2D">
    <w:name w:val="72D896A0DDB14E9A942C5472B2E56E2D"/>
  </w:style>
  <w:style w:type="paragraph" w:customStyle="1" w:styleId="66431353CD554DD5B5D17D3B013D13B4">
    <w:name w:val="66431353CD554DD5B5D17D3B013D13B4"/>
  </w:style>
  <w:style w:type="paragraph" w:customStyle="1" w:styleId="41B97F06CAA14D4FACCAC4642D718270">
    <w:name w:val="41B97F06CAA14D4FACCAC4642D718270"/>
    <w:rsid w:val="00D8240F"/>
  </w:style>
  <w:style w:type="paragraph" w:customStyle="1" w:styleId="557000ABB49F4E9987EA28A969EECA4F">
    <w:name w:val="557000ABB49F4E9987EA28A969EECA4F"/>
    <w:rsid w:val="00D824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Uniba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7C2C8"/>
      </a:accent1>
      <a:accent2>
        <a:srgbClr val="A5D7D2"/>
      </a:accent2>
      <a:accent3>
        <a:srgbClr val="F09EAE"/>
      </a:accent3>
      <a:accent4>
        <a:srgbClr val="D20537"/>
      </a:accent4>
      <a:accent5>
        <a:srgbClr val="2D373C"/>
      </a:accent5>
      <a:accent6>
        <a:srgbClr val="A8B3BA"/>
      </a:accent6>
      <a:hlink>
        <a:srgbClr val="008391"/>
      </a:hlink>
      <a:folHlink>
        <a:srgbClr val="00B1C4"/>
      </a:folHlink>
    </a:clrScheme>
    <a:fontScheme name="Aria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246D0-205F-4848-B096-51C0BC147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SPL - Studienplan - Template (V.10).dotx</Template>
  <TotalTime>0</TotalTime>
  <Pages>11</Pages>
  <Words>1287</Words>
  <Characters>8109</Characters>
  <Application>Microsoft Office Word</Application>
  <DocSecurity>0</DocSecurity>
  <Lines>67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Wininger</dc:creator>
  <cp:keywords/>
  <dc:description/>
  <cp:lastModifiedBy>Ilja Johannes Karenovics</cp:lastModifiedBy>
  <cp:revision>14</cp:revision>
  <cp:lastPrinted>2023-03-28T15:33:00Z</cp:lastPrinted>
  <dcterms:created xsi:type="dcterms:W3CDTF">2025-06-04T09:05:00Z</dcterms:created>
  <dcterms:modified xsi:type="dcterms:W3CDTF">2025-12-04T12:46:00Z</dcterms:modified>
</cp:coreProperties>
</file>